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DAF5B" w14:textId="77777777" w:rsidR="00F07434" w:rsidRPr="00F07434" w:rsidRDefault="00AF7F75" w:rsidP="000E6A10">
      <w:pPr>
        <w:rPr>
          <w:rFonts w:asciiTheme="majorHAnsi" w:hAnsiTheme="majorHAnsi"/>
        </w:rPr>
      </w:pPr>
      <w:sdt>
        <w:sdtPr>
          <w:rPr>
            <w:rFonts w:asciiTheme="majorHAnsi" w:hAnsiTheme="majorHAnsi"/>
          </w:rPr>
          <w:id w:val="-905762280"/>
          <w:docPartObj>
            <w:docPartGallery w:val="Cover Pages"/>
            <w:docPartUnique/>
          </w:docPartObj>
        </w:sdtPr>
        <w:sdtContent>
          <w:r w:rsidR="00F07434"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029EC7FA" wp14:editId="2F91DB83">
                <wp:simplePos x="0" y="0"/>
                <wp:positionH relativeFrom="column">
                  <wp:posOffset>4440555</wp:posOffset>
                </wp:positionH>
                <wp:positionV relativeFrom="paragraph">
                  <wp:posOffset>7381875</wp:posOffset>
                </wp:positionV>
                <wp:extent cx="1840426" cy="574639"/>
                <wp:effectExtent l="0" t="0" r="0" b="0"/>
                <wp:wrapNone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426" cy="5746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AF7F75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ECC13F0" wp14:editId="5625C23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440"/>
                                  <w:gridCol w:w="2359"/>
                                </w:tblGrid>
                                <w:tr w:rsidR="00AF7F75" w14:paraId="01EF0014" w14:textId="77777777" w:rsidTr="00F0743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832" w:type="pct"/>
                                      <w:tcBorders>
                                        <w:right w:val="single" w:sz="12" w:space="0" w:color="455FA9"/>
                                      </w:tcBorders>
                                      <w:vAlign w:val="center"/>
                                    </w:tcPr>
                                    <w:p w14:paraId="25AAFD0B" w14:textId="77777777" w:rsidR="00AF7F75" w:rsidRPr="00F07434" w:rsidRDefault="00AF7F75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F07434">
                                        <w:rPr>
                                          <w:rFonts w:ascii="Arial" w:hAnsi="Arial" w:cs="Arial"/>
                                          <w:noProof/>
                                        </w:rPr>
                                        <w:drawing>
                                          <wp:inline distT="0" distB="0" distL="0" distR="0" wp14:anchorId="3C0CB368" wp14:editId="4E628AAE">
                                            <wp:extent cx="3065006" cy="2741647"/>
                                            <wp:effectExtent l="0" t="0" r="2540" b="1905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74164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BBA56DB" w14:textId="0FBCBCBA" w:rsidR="00AF7F75" w:rsidRPr="00F07434" w:rsidRDefault="00AF7F75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rFonts w:ascii="Arial" w:hAnsi="Arial" w:cs="Arial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F07434">
                                            <w:rPr>
                                              <w:rFonts w:ascii="Arial" w:hAnsi="Arial" w:cs="Arial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COVID-19 SCHOOL COMMUNICATIONS TOOLKIT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6A2CA74" w14:textId="35DF275D" w:rsidR="00AF7F75" w:rsidRPr="00F07434" w:rsidRDefault="00AF7F75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07434">
                                            <w:rPr>
                                              <w:rFonts w:ascii="Arial" w:hAnsi="Arial" w:cs="Arial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COLORADO CHARTER SCHOOL INSTITUTE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168" w:type="pct"/>
                                      <w:tcBorders>
                                        <w:left w:val="single" w:sz="12" w:space="0" w:color="455FA9"/>
                                      </w:tcBorders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Arial" w:hAnsi="Arial" w:cs="Arial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2B8F471E" w14:textId="44390394" w:rsidR="00AF7F75" w:rsidRDefault="00F07434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F07434">
                                            <w:rPr>
                                              <w:rFonts w:ascii="Arial" w:hAnsi="Arial" w:cs="Arial"/>
                                            </w:rPr>
                                            <w:t>To provide support to schools during this pandemic, CSI has developed a COVID-19 School Communications Toolkit, complete with a checklist of tasks, sample letters to stakeholders, as well as online resources.</w:t>
                                          </w:r>
                                        </w:p>
                                      </w:sdtContent>
                                    </w:sdt>
                                    <w:p w14:paraId="32A816DA" w14:textId="5C847652" w:rsidR="00AF7F75" w:rsidRDefault="00AF7F75">
                                      <w:pPr>
                                        <w:pStyle w:val="NoSpacing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75817193" w14:textId="0DA36465" w:rsidR="00AF7F75" w:rsidRDefault="00AF7F7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48E2B37E" w14:textId="77777777" w:rsidR="00AF7F75" w:rsidRDefault="00AF7F7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ECC13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6540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/6hwIAAIg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440"/>
                            <w:gridCol w:w="2359"/>
                          </w:tblGrid>
                          <w:tr w:rsidR="00AF7F75" w14:paraId="01EF0014" w14:textId="77777777" w:rsidTr="00F07434">
                            <w:trPr>
                              <w:jc w:val="center"/>
                            </w:trPr>
                            <w:tc>
                              <w:tcPr>
                                <w:tcW w:w="2832" w:type="pct"/>
                                <w:tcBorders>
                                  <w:right w:val="single" w:sz="12" w:space="0" w:color="455FA9"/>
                                </w:tcBorders>
                                <w:vAlign w:val="center"/>
                              </w:tcPr>
                              <w:p w14:paraId="25AAFD0B" w14:textId="77777777" w:rsidR="00AF7F75" w:rsidRPr="00F07434" w:rsidRDefault="00AF7F75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F07434">
                                  <w:rPr>
                                    <w:rFonts w:ascii="Arial" w:hAnsi="Arial" w:cs="Arial"/>
                                    <w:noProof/>
                                  </w:rPr>
                                  <w:drawing>
                                    <wp:inline distT="0" distB="0" distL="0" distR="0" wp14:anchorId="3C0CB368" wp14:editId="4E628AAE">
                                      <wp:extent cx="3065006" cy="2741647"/>
                                      <wp:effectExtent l="0" t="0" r="2540" b="1905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7416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BBA56DB" w14:textId="0FBCBCBA" w:rsidR="00AF7F75" w:rsidRPr="00F07434" w:rsidRDefault="00AF7F75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rFonts w:ascii="Arial" w:hAnsi="Arial" w:cs="Arial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F07434">
                                      <w:rPr>
                                        <w:rFonts w:ascii="Arial" w:hAnsi="Arial" w:cs="Arial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COVID-19 SCHOOL COMMUNICATIONS TOOLKIT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6A2CA74" w14:textId="35DF275D" w:rsidR="00AF7F75" w:rsidRPr="00F07434" w:rsidRDefault="00AF7F75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F07434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COLORADO CHARTER SCHOOL INSTITUTE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168" w:type="pct"/>
                                <w:tcBorders>
                                  <w:left w:val="single" w:sz="12" w:space="0" w:color="455FA9"/>
                                </w:tcBorders>
                                <w:vAlign w:val="center"/>
                              </w:tcP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2B8F471E" w14:textId="44390394" w:rsidR="00AF7F75" w:rsidRDefault="00F07434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F07434">
                                      <w:rPr>
                                        <w:rFonts w:ascii="Arial" w:hAnsi="Arial" w:cs="Arial"/>
                                      </w:rPr>
                                      <w:t>To provide support to schools during this pandemic, CSI has developed a COVID-19 School Communications Toolkit, complete with a checklist of tasks, sample letters to stakeholders, as well as online resources.</w:t>
                                    </w:r>
                                  </w:p>
                                </w:sdtContent>
                              </w:sdt>
                              <w:p w14:paraId="32A816DA" w14:textId="5C847652" w:rsidR="00AF7F75" w:rsidRDefault="00AF7F75">
                                <w:pPr>
                                  <w:pStyle w:val="NoSpacing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5817193" w14:textId="0DA36465" w:rsidR="00AF7F75" w:rsidRDefault="00AF7F7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48E2B37E" w14:textId="77777777" w:rsidR="00AF7F75" w:rsidRDefault="00AF7F7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Theme="majorHAnsi" w:hAnsiTheme="majorHAnsi"/>
            </w:rPr>
            <w:br w:type="page"/>
          </w:r>
        </w:sdtContent>
      </w:sdt>
    </w:p>
    <w:sdt>
      <w:sdtPr>
        <w:rPr>
          <w:b/>
          <w:bCs/>
          <w:color w:val="455FA9"/>
        </w:rPr>
        <w:id w:val="44049907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14:paraId="1816D08C" w14:textId="0CC9DEEA" w:rsidR="00F07434" w:rsidRPr="00F07434" w:rsidRDefault="00F07434">
          <w:pPr>
            <w:pStyle w:val="TOCHeading"/>
            <w:rPr>
              <w:rFonts w:ascii="Arial" w:hAnsi="Arial" w:cs="Arial"/>
              <w:b/>
              <w:bCs/>
              <w:color w:val="455FA9"/>
            </w:rPr>
          </w:pPr>
          <w:r w:rsidRPr="00F07434">
            <w:rPr>
              <w:rFonts w:ascii="Arial" w:hAnsi="Arial" w:cs="Arial"/>
              <w:b/>
              <w:bCs/>
              <w:color w:val="455FA9"/>
            </w:rPr>
            <w:t>CONTENTS</w:t>
          </w:r>
        </w:p>
        <w:p w14:paraId="37795FC5" w14:textId="77777777" w:rsidR="00F07434" w:rsidRPr="00F07434" w:rsidRDefault="00F07434" w:rsidP="00F07434"/>
        <w:p w14:paraId="63F1767A" w14:textId="28E1EE99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r w:rsidRPr="00F07434">
            <w:rPr>
              <w:rFonts w:ascii="Arial" w:hAnsi="Arial" w:cs="Arial"/>
              <w:sz w:val="32"/>
              <w:szCs w:val="32"/>
            </w:rPr>
            <w:fldChar w:fldCharType="begin"/>
          </w:r>
          <w:r w:rsidRPr="00F07434">
            <w:rPr>
              <w:rFonts w:ascii="Arial" w:hAnsi="Arial" w:cs="Arial"/>
              <w:sz w:val="32"/>
              <w:szCs w:val="32"/>
            </w:rPr>
            <w:instrText xml:space="preserve"> TOC \o "1-3" \h \z \u </w:instrText>
          </w:r>
          <w:r w:rsidRPr="00F07434">
            <w:rPr>
              <w:rFonts w:ascii="Arial" w:hAnsi="Arial" w:cs="Arial"/>
              <w:sz w:val="32"/>
              <w:szCs w:val="32"/>
            </w:rPr>
            <w:fldChar w:fldCharType="separate"/>
          </w:r>
          <w:hyperlink w:anchor="_Toc41495433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CHECKLIST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_Toc41495433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2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15B1643" w14:textId="3BF46A1C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41495434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COMMUNICATIONS CONSIDERATIONS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_Toc41495434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E71F06A" w14:textId="11AEAC18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41495435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SAMPLE LETTER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_Toc41495435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4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20F7CF" w14:textId="089C5E7E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41495436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SAMPLE LETTER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_Toc41495436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6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FCFB038" w14:textId="7B7D5C0F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41495437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SAMPLE LETTER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_Toc41495437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8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DA81D07" w14:textId="561B9D2D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41495438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FREQUENTLY ASKED QUESTIONS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_Toc41495438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9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56E505D" w14:textId="7E6FFC8B" w:rsidR="00F07434" w:rsidRPr="00F07434" w:rsidRDefault="00F07434">
          <w:pPr>
            <w:pStyle w:val="TOC2"/>
            <w:tabs>
              <w:tab w:val="right" w:leader="dot" w:pos="9350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41495439" w:history="1">
            <w:r w:rsidRPr="00F07434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HELPFUL LINKS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_Toc41495439 \h </w:instrTex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t>11</w:t>
            </w:r>
            <w:r w:rsidRPr="00F07434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E4B508B" w14:textId="52AD8114" w:rsidR="00F07434" w:rsidRDefault="00F07434">
          <w:r w:rsidRPr="00F07434">
            <w:rPr>
              <w:rFonts w:ascii="Arial" w:hAnsi="Arial" w:cs="Arial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4E61C6DC" w14:textId="0C7F4570" w:rsidR="00F07434" w:rsidRDefault="00F07434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  <w:r>
        <w:br w:type="page"/>
      </w:r>
    </w:p>
    <w:p w14:paraId="0BE03049" w14:textId="0C7F4570" w:rsidR="000E6A10" w:rsidRPr="00F07434" w:rsidRDefault="000E6A10" w:rsidP="00F07434">
      <w:pPr>
        <w:pStyle w:val="Heading2"/>
      </w:pPr>
      <w:bookmarkStart w:id="0" w:name="_Toc41495433"/>
      <w:r w:rsidRPr="00F07434">
        <w:t>CHECKLIST</w:t>
      </w:r>
      <w:bookmarkEnd w:id="0"/>
    </w:p>
    <w:p w14:paraId="32A90B61" w14:textId="1EE6A244" w:rsidR="000E6A10" w:rsidRPr="00CC0817" w:rsidRDefault="000E6A10" w:rsidP="000E6A10">
      <w:pPr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If you are made aware of a positive case in the school community (student, staff member, or family member of students or staff): </w:t>
      </w:r>
    </w:p>
    <w:p w14:paraId="1FA33430" w14:textId="77777777" w:rsidR="00BA02C3" w:rsidRPr="00CC0817" w:rsidRDefault="000E6A10" w:rsidP="000E6A1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Ensure you have accurate information: </w:t>
      </w:r>
    </w:p>
    <w:p w14:paraId="7458C6C0" w14:textId="7A9D29B4" w:rsidR="00BA02C3" w:rsidRPr="00CC0817" w:rsidRDefault="00BA02C3" w:rsidP="00BA02C3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W</w:t>
      </w:r>
      <w:r w:rsidR="000E6A10"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ho has tested positive (staff member, student, </w:t>
      </w: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immediate </w:t>
      </w:r>
      <w:r w:rsidR="000E6A10" w:rsidRPr="00CC0817">
        <w:rPr>
          <w:rFonts w:ascii="Arial" w:eastAsia="Times New Roman" w:hAnsi="Arial" w:cs="Arial"/>
          <w:color w:val="000000"/>
          <w:sz w:val="24"/>
          <w:szCs w:val="24"/>
        </w:rPr>
        <w:t>family member?)</w:t>
      </w:r>
    </w:p>
    <w:p w14:paraId="7A55E482" w14:textId="019DF6DD" w:rsidR="00690D75" w:rsidRPr="00CC0817" w:rsidRDefault="00690D75" w:rsidP="00BA02C3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Respect the privacy of this person. Do not share their information publicly. </w:t>
      </w:r>
    </w:p>
    <w:p w14:paraId="12776814" w14:textId="77777777" w:rsidR="007D48D2" w:rsidRPr="00CC0817" w:rsidRDefault="000E6A10" w:rsidP="007D48D2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Contact your </w:t>
      </w:r>
      <w:hyperlink r:id="rId11" w:history="1">
        <w:r w:rsidRPr="00CC0817">
          <w:rPr>
            <w:rStyle w:val="Hyperlink"/>
            <w:rFonts w:ascii="Arial" w:eastAsia="Times New Roman" w:hAnsi="Arial" w:cs="Arial"/>
            <w:sz w:val="24"/>
            <w:szCs w:val="24"/>
          </w:rPr>
          <w:t>local health department</w:t>
        </w:r>
      </w:hyperlink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 immediately</w:t>
      </w:r>
    </w:p>
    <w:p w14:paraId="58338B90" w14:textId="1CF473B9" w:rsidR="007D48D2" w:rsidRPr="00CC0817" w:rsidRDefault="007D48D2" w:rsidP="007D48D2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The public health agency of the county in which the infected person resides will lead the investigation</w:t>
      </w:r>
      <w:r w:rsidR="0029657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14:paraId="20076385" w14:textId="7E36FE08" w:rsidR="00CC0817" w:rsidRPr="00CC0817" w:rsidRDefault="00CC0817" w:rsidP="00CC0817">
      <w:pPr>
        <w:pStyle w:val="ListParagraph"/>
        <w:numPr>
          <w:ilvl w:val="2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Investigating county will provide guidance on communication procedures. Guidance can very on a case-by-case and county-by-county basis. </w:t>
      </w:r>
    </w:p>
    <w:p w14:paraId="5EFED043" w14:textId="3AF1AAB8" w:rsidR="000E6A10" w:rsidRPr="00CC0817" w:rsidRDefault="000E6A10" w:rsidP="000E6A1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Contact CSI </w:t>
      </w:r>
      <w:r w:rsidR="00CC0817" w:rsidRPr="00CC0817">
        <w:rPr>
          <w:rFonts w:ascii="Arial" w:eastAsia="Times New Roman" w:hAnsi="Arial" w:cs="Arial"/>
          <w:color w:val="000000"/>
          <w:sz w:val="24"/>
          <w:szCs w:val="24"/>
        </w:rPr>
        <w:t>(</w:t>
      </w:r>
      <w:hyperlink r:id="rId12" w:history="1">
        <w:r w:rsidR="00CC0817" w:rsidRPr="00CC0817">
          <w:rPr>
            <w:rStyle w:val="Hyperlink"/>
            <w:rFonts w:ascii="Arial" w:eastAsia="Times New Roman" w:hAnsi="Arial" w:cs="Arial"/>
            <w:sz w:val="24"/>
            <w:szCs w:val="24"/>
          </w:rPr>
          <w:t>MichaelMcManus@csi.state.co.us</w:t>
        </w:r>
      </w:hyperlink>
      <w:r w:rsidR="00CC0817"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) </w:t>
      </w:r>
      <w:r w:rsidR="006F06D7" w:rsidRPr="00CC0817">
        <w:rPr>
          <w:rFonts w:ascii="Arial" w:eastAsia="Times New Roman" w:hAnsi="Arial" w:cs="Arial"/>
          <w:color w:val="000000"/>
          <w:sz w:val="24"/>
          <w:szCs w:val="24"/>
        </w:rPr>
        <w:t>if a student, staff, or immediate family member of either, has tested positive for COVID-19.</w:t>
      </w:r>
    </w:p>
    <w:p w14:paraId="642F17AE" w14:textId="5390B24E" w:rsidR="00CC0817" w:rsidRPr="00CC0817" w:rsidRDefault="00CC0817" w:rsidP="00CC0817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We advise you identify a single point of contact for these communications so that all inquiries can be directed there. </w:t>
      </w:r>
    </w:p>
    <w:p w14:paraId="70887B72" w14:textId="0D9EC66E" w:rsidR="000E6A10" w:rsidRPr="00CC0817" w:rsidRDefault="000E6A10" w:rsidP="000E6A1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Communicate with staff</w:t>
      </w:r>
    </w:p>
    <w:p w14:paraId="48744BDF" w14:textId="77777777" w:rsidR="00560A09" w:rsidRPr="00CC0817" w:rsidRDefault="00560A09" w:rsidP="00560A09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Consult with local public health agency on communication language </w:t>
      </w:r>
    </w:p>
    <w:p w14:paraId="1F2F1280" w14:textId="6C807CA2" w:rsidR="000E6A10" w:rsidRPr="00CC0817" w:rsidRDefault="000E6A10" w:rsidP="000E6A10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It is important your staff </w:t>
      </w:r>
      <w:r w:rsidR="00BA02C3" w:rsidRPr="00CC0817">
        <w:rPr>
          <w:rFonts w:ascii="Arial" w:eastAsia="Times New Roman" w:hAnsi="Arial" w:cs="Arial"/>
          <w:color w:val="000000"/>
          <w:sz w:val="24"/>
          <w:szCs w:val="24"/>
        </w:rPr>
        <w:t>receives communication from you and next steps prior to communicating with the broader school</w:t>
      </w: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 community</w:t>
      </w:r>
      <w:r w:rsidR="00BA02C3"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CC0817">
        <w:rPr>
          <w:rFonts w:ascii="Arial" w:eastAsia="Times New Roman" w:hAnsi="Arial" w:cs="Arial"/>
          <w:color w:val="000000"/>
          <w:sz w:val="24"/>
          <w:szCs w:val="24"/>
        </w:rPr>
        <w:t>so they are equipped to answer any questions coming from families</w:t>
      </w:r>
    </w:p>
    <w:p w14:paraId="3EF4ADD7" w14:textId="47FF791B" w:rsidR="000E6A10" w:rsidRPr="00CC0817" w:rsidRDefault="000E6A10" w:rsidP="000E6A1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Communicate with families</w:t>
      </w:r>
    </w:p>
    <w:p w14:paraId="74F3664E" w14:textId="1383617D" w:rsidR="00560A09" w:rsidRPr="00CC0817" w:rsidRDefault="00560A09" w:rsidP="000E6A10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Consult with local public health agency on communication language </w:t>
      </w:r>
    </w:p>
    <w:p w14:paraId="2ED5DE18" w14:textId="5D8FE93B" w:rsidR="000E6A10" w:rsidRPr="00CC0817" w:rsidRDefault="000E6A10" w:rsidP="000E6A10">
      <w:pPr>
        <w:pStyle w:val="ListParagraph"/>
        <w:numPr>
          <w:ilvl w:val="1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See below for sample letters</w:t>
      </w:r>
      <w:r w:rsidR="00690D75" w:rsidRPr="00CC0817">
        <w:rPr>
          <w:rFonts w:ascii="Arial" w:eastAsia="Times New Roman" w:hAnsi="Arial" w:cs="Arial"/>
          <w:color w:val="000000"/>
          <w:sz w:val="24"/>
          <w:szCs w:val="24"/>
        </w:rPr>
        <w:t>. Note these are examples only and should be adapted for the situation and based on information from your local health department.</w:t>
      </w:r>
    </w:p>
    <w:p w14:paraId="4D72B409" w14:textId="6D788775" w:rsidR="000E6A10" w:rsidRPr="00CC0817" w:rsidRDefault="000E6A10" w:rsidP="000E6A1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If applicable: close school &amp; implement cleaning process</w:t>
      </w:r>
      <w:r w:rsidR="0029657A">
        <w:rPr>
          <w:rFonts w:ascii="Arial" w:eastAsia="Times New Roman" w:hAnsi="Arial" w:cs="Arial"/>
          <w:color w:val="000000"/>
          <w:sz w:val="24"/>
          <w:szCs w:val="24"/>
        </w:rPr>
        <w:t xml:space="preserve"> (see helpful links at the end of this resource)</w:t>
      </w:r>
      <w:r w:rsidRPr="00CC081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C83DFDC" w14:textId="08FA04F7" w:rsidR="00690D75" w:rsidRPr="00CC0817" w:rsidRDefault="00690D75" w:rsidP="000E6A1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CC0817">
        <w:rPr>
          <w:rFonts w:ascii="Arial" w:eastAsia="Times New Roman" w:hAnsi="Arial" w:cs="Arial"/>
          <w:color w:val="000000"/>
          <w:sz w:val="24"/>
          <w:szCs w:val="24"/>
        </w:rPr>
        <w:t>If applicable: implement remote learning plan</w:t>
      </w:r>
    </w:p>
    <w:p w14:paraId="2A583560" w14:textId="01812B6F" w:rsidR="000E6A10" w:rsidRDefault="000E6A10" w:rsidP="000E6A10">
      <w:pPr>
        <w:rPr>
          <w:rFonts w:ascii="Arial" w:eastAsia="Times New Roman" w:hAnsi="Arial" w:cs="Arial"/>
          <w:color w:val="000000"/>
        </w:rPr>
      </w:pPr>
    </w:p>
    <w:p w14:paraId="38A641DD" w14:textId="77777777" w:rsidR="0029657A" w:rsidRDefault="0029657A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455FA9"/>
          <w:sz w:val="24"/>
          <w:szCs w:val="24"/>
        </w:rPr>
        <w:br w:type="page"/>
      </w:r>
    </w:p>
    <w:p w14:paraId="7E60F8B9" w14:textId="20B7723D" w:rsidR="00690D75" w:rsidRPr="00690D75" w:rsidRDefault="00690D75" w:rsidP="00F07434">
      <w:pPr>
        <w:pStyle w:val="Heading2"/>
        <w:rPr>
          <w:sz w:val="28"/>
          <w:szCs w:val="28"/>
        </w:rPr>
      </w:pPr>
      <w:bookmarkStart w:id="1" w:name="_Toc41495434"/>
      <w:r>
        <w:lastRenderedPageBreak/>
        <w:t>COMMUNICATIONS CONSIDERATIONS</w:t>
      </w:r>
      <w:bookmarkEnd w:id="1"/>
    </w:p>
    <w:p w14:paraId="6932D082" w14:textId="77777777" w:rsidR="00690D75" w:rsidRPr="00A655E3" w:rsidRDefault="00690D75" w:rsidP="00690D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</w:t>
      </w:r>
      <w:r w:rsidRPr="00A655E3">
        <w:rPr>
          <w:rFonts w:ascii="Arial" w:eastAsia="Times New Roman" w:hAnsi="Arial" w:cs="Arial"/>
          <w:sz w:val="24"/>
          <w:szCs w:val="24"/>
        </w:rPr>
        <w:t>ere are a few helpful key messages and tips to keep in mind</w:t>
      </w:r>
      <w:r>
        <w:rPr>
          <w:rFonts w:ascii="Arial" w:eastAsia="Times New Roman" w:hAnsi="Arial" w:cs="Arial"/>
          <w:sz w:val="24"/>
          <w:szCs w:val="24"/>
        </w:rPr>
        <w:t xml:space="preserve"> when communicating with stakeholders about COVID-19:</w:t>
      </w:r>
    </w:p>
    <w:p w14:paraId="5D75FC71" w14:textId="77777777" w:rsidR="00690D75" w:rsidRPr="00A655E3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 w:rsidRPr="00A655E3">
        <w:rPr>
          <w:rFonts w:ascii="Arial" w:eastAsia="Times New Roman" w:hAnsi="Arial" w:cs="Arial"/>
          <w:sz w:val="24"/>
          <w:szCs w:val="24"/>
        </w:rPr>
        <w:t>The</w:t>
      </w:r>
      <w:r>
        <w:rPr>
          <w:rFonts w:ascii="Arial" w:eastAsia="Times New Roman" w:hAnsi="Arial" w:cs="Arial"/>
          <w:sz w:val="24"/>
          <w:szCs w:val="24"/>
        </w:rPr>
        <w:t xml:space="preserve"> school’s</w:t>
      </w:r>
      <w:r w:rsidRPr="00A655E3">
        <w:rPr>
          <w:rFonts w:ascii="Arial" w:eastAsia="Times New Roman" w:hAnsi="Arial" w:cs="Arial"/>
          <w:sz w:val="24"/>
          <w:szCs w:val="24"/>
        </w:rPr>
        <w:t xml:space="preserve"> priority is the health and safety of students and employees.</w:t>
      </w:r>
    </w:p>
    <w:p w14:paraId="12626680" w14:textId="7504FAE9" w:rsidR="00690D75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 school is</w:t>
      </w:r>
      <w:r w:rsidRPr="00A655E3">
        <w:rPr>
          <w:rFonts w:ascii="Arial" w:eastAsia="Times New Roman" w:hAnsi="Arial" w:cs="Arial"/>
          <w:sz w:val="24"/>
          <w:szCs w:val="24"/>
        </w:rPr>
        <w:t xml:space="preserve"> work</w:t>
      </w:r>
      <w:r>
        <w:rPr>
          <w:rFonts w:ascii="Arial" w:eastAsia="Times New Roman" w:hAnsi="Arial" w:cs="Arial"/>
          <w:sz w:val="24"/>
          <w:szCs w:val="24"/>
        </w:rPr>
        <w:t>ing</w:t>
      </w:r>
      <w:r w:rsidRPr="00A655E3">
        <w:rPr>
          <w:rFonts w:ascii="Arial" w:eastAsia="Times New Roman" w:hAnsi="Arial" w:cs="Arial"/>
          <w:sz w:val="24"/>
          <w:szCs w:val="24"/>
        </w:rPr>
        <w:t xml:space="preserve"> closely with public health officials </w:t>
      </w:r>
      <w:r>
        <w:rPr>
          <w:rFonts w:ascii="Arial" w:eastAsia="Times New Roman" w:hAnsi="Arial" w:cs="Arial"/>
          <w:sz w:val="24"/>
          <w:szCs w:val="24"/>
        </w:rPr>
        <w:t>when making decisions regarding building closures</w:t>
      </w:r>
      <w:r w:rsidRPr="00A655E3">
        <w:rPr>
          <w:rFonts w:ascii="Arial" w:eastAsia="Times New Roman" w:hAnsi="Arial" w:cs="Arial"/>
          <w:sz w:val="24"/>
          <w:szCs w:val="24"/>
        </w:rPr>
        <w:t>.</w:t>
      </w:r>
    </w:p>
    <w:p w14:paraId="0143AA88" w14:textId="77777777" w:rsidR="0029657A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Emphasize the importance of transparency and establish clear lines of communication between the school and community. </w:t>
      </w:r>
    </w:p>
    <w:p w14:paraId="28E603F2" w14:textId="5D397B7F" w:rsidR="00690D75" w:rsidRPr="00A655E3" w:rsidRDefault="00D90ADA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Communicate early and often. </w:t>
      </w:r>
    </w:p>
    <w:p w14:paraId="5B1AA984" w14:textId="551C7FA0" w:rsidR="00690D75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State facts. Be reassuring but honest. </w:t>
      </w:r>
    </w:p>
    <w:p w14:paraId="4158F7B7" w14:textId="426C1214" w:rsidR="00690D75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 w:rsidRPr="00A655E3">
        <w:rPr>
          <w:rFonts w:ascii="Arial" w:eastAsia="Times New Roman" w:hAnsi="Arial" w:cs="Arial"/>
          <w:sz w:val="24"/>
          <w:szCs w:val="24"/>
        </w:rPr>
        <w:t>Emphasize what is known at the time of the communication.</w:t>
      </w:r>
    </w:p>
    <w:p w14:paraId="46FE64C1" w14:textId="0DFFF352" w:rsidR="00D90ADA" w:rsidRPr="00690D75" w:rsidRDefault="00D90ADA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Let your local public health department take the lead. </w:t>
      </w:r>
    </w:p>
    <w:p w14:paraId="6403021B" w14:textId="703D5886" w:rsidR="00690D75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Because information can be constantly changing, it is helpful to i</w:t>
      </w:r>
      <w:r w:rsidRPr="00A655E3">
        <w:rPr>
          <w:rFonts w:ascii="Arial" w:eastAsia="Times New Roman" w:hAnsi="Arial" w:cs="Arial"/>
          <w:sz w:val="24"/>
          <w:szCs w:val="24"/>
        </w:rPr>
        <w:t>nclude the date/time in all communications</w:t>
      </w:r>
      <w:r>
        <w:rPr>
          <w:rFonts w:ascii="Arial" w:eastAsia="Times New Roman" w:hAnsi="Arial" w:cs="Arial"/>
          <w:sz w:val="24"/>
          <w:szCs w:val="24"/>
        </w:rPr>
        <w:t>, including in social media posts</w:t>
      </w:r>
      <w:r w:rsidRPr="00A655E3">
        <w:rPr>
          <w:rFonts w:ascii="Arial" w:eastAsia="Times New Roman" w:hAnsi="Arial" w:cs="Arial"/>
          <w:sz w:val="24"/>
          <w:szCs w:val="24"/>
        </w:rPr>
        <w:t>.</w:t>
      </w:r>
      <w:r w:rsidR="00D90ADA">
        <w:rPr>
          <w:rFonts w:ascii="Arial" w:eastAsia="Times New Roman" w:hAnsi="Arial" w:cs="Arial"/>
          <w:sz w:val="24"/>
          <w:szCs w:val="24"/>
        </w:rPr>
        <w:t xml:space="preserve"> </w:t>
      </w:r>
    </w:p>
    <w:p w14:paraId="7C7A0550" w14:textId="69C60C43" w:rsidR="00D90ADA" w:rsidRDefault="00D90ADA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Be flexible and adjust communications when needed. </w:t>
      </w:r>
    </w:p>
    <w:p w14:paraId="0AED88F3" w14:textId="77777777" w:rsidR="00560A09" w:rsidRDefault="00690D75" w:rsidP="00690D75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Consider c</w:t>
      </w:r>
      <w:r w:rsidRPr="00A655E3">
        <w:rPr>
          <w:rFonts w:ascii="Arial" w:eastAsia="Times New Roman" w:hAnsi="Arial" w:cs="Arial"/>
          <w:sz w:val="24"/>
          <w:szCs w:val="24"/>
        </w:rPr>
        <w:t>reat</w:t>
      </w:r>
      <w:r>
        <w:rPr>
          <w:rFonts w:ascii="Arial" w:eastAsia="Times New Roman" w:hAnsi="Arial" w:cs="Arial"/>
          <w:sz w:val="24"/>
          <w:szCs w:val="24"/>
        </w:rPr>
        <w:t>ing</w:t>
      </w:r>
      <w:r w:rsidRPr="00A655E3">
        <w:rPr>
          <w:rFonts w:ascii="Arial" w:eastAsia="Times New Roman" w:hAnsi="Arial" w:cs="Arial"/>
          <w:sz w:val="24"/>
          <w:szCs w:val="24"/>
        </w:rPr>
        <w:t xml:space="preserve"> a web page </w:t>
      </w:r>
      <w:r>
        <w:rPr>
          <w:rFonts w:ascii="Arial" w:eastAsia="Times New Roman" w:hAnsi="Arial" w:cs="Arial"/>
          <w:sz w:val="24"/>
          <w:szCs w:val="24"/>
        </w:rPr>
        <w:t xml:space="preserve">that </w:t>
      </w:r>
      <w:r w:rsidRPr="00A655E3">
        <w:rPr>
          <w:rFonts w:ascii="Arial" w:eastAsia="Times New Roman" w:hAnsi="Arial" w:cs="Arial"/>
          <w:sz w:val="24"/>
          <w:szCs w:val="24"/>
        </w:rPr>
        <w:t>links</w:t>
      </w:r>
      <w:r>
        <w:rPr>
          <w:rFonts w:ascii="Arial" w:eastAsia="Times New Roman" w:hAnsi="Arial" w:cs="Arial"/>
          <w:sz w:val="24"/>
          <w:szCs w:val="24"/>
        </w:rPr>
        <w:t xml:space="preserve"> to </w:t>
      </w:r>
      <w:r w:rsidRPr="00A655E3">
        <w:rPr>
          <w:rFonts w:ascii="Arial" w:eastAsia="Times New Roman" w:hAnsi="Arial" w:cs="Arial"/>
          <w:sz w:val="24"/>
          <w:szCs w:val="24"/>
        </w:rPr>
        <w:t>the most current information from reliable sources, including the local and state health departments and the Centers for Disease Control.</w:t>
      </w:r>
    </w:p>
    <w:p w14:paraId="4C3A59BA" w14:textId="67FDEC84" w:rsidR="00CC0817" w:rsidRPr="0029657A" w:rsidRDefault="00560A09" w:rsidP="00CC0817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Share information through </w:t>
      </w:r>
      <w:r w:rsidRPr="00CC0817">
        <w:rPr>
          <w:rFonts w:ascii="Arial" w:eastAsia="Times New Roman" w:hAnsi="Arial" w:cs="Arial"/>
          <w:sz w:val="24"/>
          <w:szCs w:val="24"/>
          <w:u w:val="single"/>
        </w:rPr>
        <w:t>all</w:t>
      </w:r>
      <w:r>
        <w:rPr>
          <w:rFonts w:ascii="Arial" w:eastAsia="Times New Roman" w:hAnsi="Arial" w:cs="Arial"/>
          <w:sz w:val="24"/>
          <w:szCs w:val="24"/>
        </w:rPr>
        <w:t xml:space="preserve"> communication channels traditionally utilized by school (social media, website, email)</w:t>
      </w:r>
      <w:r w:rsidR="00690D75" w:rsidRPr="00A655E3">
        <w:rPr>
          <w:rFonts w:ascii="Arial" w:eastAsia="Times New Roman" w:hAnsi="Arial" w:cs="Arial"/>
          <w:sz w:val="24"/>
          <w:szCs w:val="24"/>
        </w:rPr>
        <w:t xml:space="preserve"> </w:t>
      </w:r>
      <w:r w:rsidR="00690D7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F92D0CC" w14:textId="77777777" w:rsidR="00690D75" w:rsidRDefault="00690D75" w:rsidP="000E6A10">
      <w:pPr>
        <w:rPr>
          <w:rFonts w:eastAsia="Times New Roman"/>
          <w:b/>
          <w:bCs/>
          <w:color w:val="455FA9"/>
          <w:sz w:val="28"/>
          <w:szCs w:val="28"/>
        </w:rPr>
      </w:pPr>
    </w:p>
    <w:p w14:paraId="22E6F6D0" w14:textId="77777777" w:rsidR="00690D75" w:rsidRDefault="00690D75">
      <w:pPr>
        <w:rPr>
          <w:rFonts w:eastAsia="Times New Roman"/>
          <w:b/>
          <w:bCs/>
          <w:color w:val="455FA9"/>
          <w:sz w:val="28"/>
          <w:szCs w:val="28"/>
        </w:rPr>
      </w:pPr>
      <w:r>
        <w:rPr>
          <w:rFonts w:eastAsia="Times New Roman"/>
          <w:b/>
          <w:bCs/>
          <w:color w:val="455FA9"/>
          <w:sz w:val="28"/>
          <w:szCs w:val="28"/>
        </w:rPr>
        <w:br w:type="page"/>
      </w:r>
    </w:p>
    <w:p w14:paraId="021B3D9B" w14:textId="25936719" w:rsidR="007D48D2" w:rsidRPr="007D48D2" w:rsidRDefault="007D48D2" w:rsidP="00F07434">
      <w:pPr>
        <w:pStyle w:val="Heading2"/>
      </w:pPr>
      <w:bookmarkStart w:id="2" w:name="_Toc41495435"/>
      <w:r>
        <w:lastRenderedPageBreak/>
        <w:t>SAMPLE LETTER</w:t>
      </w:r>
      <w:bookmarkEnd w:id="2"/>
      <w:r w:rsidR="00BA02C3">
        <w:t xml:space="preserve"> </w:t>
      </w:r>
      <w:r w:rsidR="005B1A84">
        <w:t xml:space="preserve"> </w:t>
      </w:r>
    </w:p>
    <w:p w14:paraId="2498FAE6" w14:textId="77777777" w:rsidR="005B1A84" w:rsidRDefault="007D48D2" w:rsidP="000E6A10">
      <w:pPr>
        <w:rPr>
          <w:rFonts w:ascii="Arial" w:hAnsi="Arial" w:cs="Arial"/>
          <w:b/>
          <w:bCs/>
          <w:i/>
          <w:iCs/>
        </w:rPr>
      </w:pPr>
      <w:r w:rsidRPr="000E1950">
        <w:rPr>
          <w:rFonts w:ascii="Arial" w:hAnsi="Arial" w:cs="Arial"/>
          <w:b/>
          <w:bCs/>
          <w:i/>
          <w:iCs/>
        </w:rPr>
        <w:t xml:space="preserve">Scenario: </w:t>
      </w:r>
    </w:p>
    <w:p w14:paraId="12A701CA" w14:textId="2838D0FE" w:rsidR="005B1A84" w:rsidRDefault="005B1A84" w:rsidP="005B1A84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The s</w:t>
      </w:r>
      <w:r w:rsidR="000E6A10" w:rsidRPr="005B1A84">
        <w:rPr>
          <w:rFonts w:ascii="Arial" w:hAnsi="Arial" w:cs="Arial"/>
          <w:b/>
          <w:bCs/>
          <w:i/>
          <w:iCs/>
        </w:rPr>
        <w:t xml:space="preserve">chool has a </w:t>
      </w:r>
      <w:r w:rsidR="007D48D2" w:rsidRPr="005B1A84">
        <w:rPr>
          <w:rFonts w:ascii="Arial" w:hAnsi="Arial" w:cs="Arial"/>
          <w:b/>
          <w:bCs/>
          <w:i/>
          <w:iCs/>
        </w:rPr>
        <w:t>COVID-19 positive case (or cases)</w:t>
      </w:r>
      <w:r w:rsidRPr="005B1A84">
        <w:rPr>
          <w:rFonts w:ascii="Arial" w:hAnsi="Arial" w:cs="Arial"/>
          <w:b/>
          <w:bCs/>
          <w:i/>
          <w:iCs/>
        </w:rPr>
        <w:t xml:space="preserve">. </w:t>
      </w:r>
    </w:p>
    <w:p w14:paraId="5B043B19" w14:textId="15F69414" w:rsidR="000E6A10" w:rsidRPr="005B1A84" w:rsidRDefault="005B1A84" w:rsidP="005B1A84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The s</w:t>
      </w:r>
      <w:r w:rsidRPr="005B1A84">
        <w:rPr>
          <w:rFonts w:ascii="Arial" w:hAnsi="Arial" w:cs="Arial"/>
          <w:b/>
          <w:bCs/>
          <w:i/>
          <w:iCs/>
        </w:rPr>
        <w:t>chool n</w:t>
      </w:r>
      <w:r w:rsidR="000E6A10" w:rsidRPr="005B1A84">
        <w:rPr>
          <w:rFonts w:ascii="Arial" w:hAnsi="Arial" w:cs="Arial"/>
          <w:b/>
          <w:bCs/>
          <w:i/>
          <w:iCs/>
        </w:rPr>
        <w:t xml:space="preserve">eeds to temporarily </w:t>
      </w:r>
      <w:r w:rsidRPr="005B1A84">
        <w:rPr>
          <w:rFonts w:ascii="Arial" w:hAnsi="Arial" w:cs="Arial"/>
          <w:b/>
          <w:bCs/>
          <w:i/>
          <w:iCs/>
        </w:rPr>
        <w:t>close the school building.</w:t>
      </w:r>
      <w:r w:rsidR="007D48D2" w:rsidRPr="005B1A84">
        <w:rPr>
          <w:rFonts w:ascii="Arial" w:hAnsi="Arial" w:cs="Arial"/>
          <w:b/>
          <w:bCs/>
          <w:i/>
          <w:iCs/>
        </w:rPr>
        <w:t xml:space="preserve"> </w:t>
      </w:r>
    </w:p>
    <w:p w14:paraId="19267489" w14:textId="43055AE1" w:rsidR="007D48D2" w:rsidRDefault="007D48D2" w:rsidP="000E6A10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** Please note, as the COVID-19 situation is evolving rapidly, please check with your local health department and CSI for the most up-to-date information. **</w:t>
      </w:r>
    </w:p>
    <w:p w14:paraId="3F7C417B" w14:textId="702C84ED" w:rsidR="000E1950" w:rsidRPr="000E1950" w:rsidRDefault="000E1950" w:rsidP="000E6A10">
      <w:pPr>
        <w:rPr>
          <w:rFonts w:ascii="Arial" w:eastAsia="Times New Roman" w:hAnsi="Arial" w:cs="Arial"/>
          <w:i/>
          <w:iCs/>
          <w:color w:val="000000"/>
        </w:rPr>
      </w:pPr>
      <w:r>
        <w:rPr>
          <w:rFonts w:ascii="Arial" w:hAnsi="Arial" w:cs="Arial"/>
          <w:i/>
          <w:iCs/>
        </w:rPr>
        <w:t>In messaging, it can be helpful to link to websites that provide guidance by public health officials rather than issuing guidance directly (i.e. “</w:t>
      </w:r>
      <w:r w:rsidRPr="007D48D2">
        <w:rPr>
          <w:rFonts w:ascii="Arial" w:hAnsi="Arial" w:cs="Arial"/>
          <w:i/>
          <w:iCs/>
        </w:rPr>
        <w:t>Please consult the Centers for Disease Control Coronavirus</w:t>
      </w:r>
      <w:r>
        <w:rPr>
          <w:rFonts w:ascii="Arial" w:hAnsi="Arial" w:cs="Arial"/>
          <w:i/>
          <w:iCs/>
        </w:rPr>
        <w:t xml:space="preserve"> </w:t>
      </w:r>
      <w:hyperlink r:id="rId13" w:tgtFrame="_blank" w:tooltip="https://www.cdc.gov/coronavirus/2019-ncov/prevent-getting-sick/social-distancing.html" w:history="1">
        <w:r w:rsidRPr="007D48D2">
          <w:rPr>
            <w:rStyle w:val="Hyperlink"/>
            <w:rFonts w:ascii="Arial" w:hAnsi="Arial" w:cs="Arial"/>
            <w:i/>
            <w:iCs/>
          </w:rPr>
          <w:t>Prevent Getting Sick website</w:t>
        </w:r>
        <w:r w:rsidRPr="007D48D2">
          <w:rPr>
            <w:rStyle w:val="Hyperlink"/>
            <w:rFonts w:ascii="Arial" w:hAnsi="Arial" w:cs="Arial"/>
            <w:i/>
            <w:iCs/>
            <w:u w:val="none"/>
          </w:rPr>
          <w:t xml:space="preserve"> </w:t>
        </w:r>
      </w:hyperlink>
      <w:r w:rsidRPr="007D48D2">
        <w:rPr>
          <w:rFonts w:ascii="Arial" w:hAnsi="Arial" w:cs="Arial"/>
          <w:i/>
          <w:iCs/>
        </w:rPr>
        <w:t>for guidance on how you can best monitor your situation based on your recent contact</w:t>
      </w:r>
      <w:r>
        <w:rPr>
          <w:rFonts w:ascii="Arial" w:hAnsi="Arial" w:cs="Arial"/>
          <w:i/>
          <w:iCs/>
        </w:rPr>
        <w:t>.”)</w:t>
      </w:r>
    </w:p>
    <w:p w14:paraId="4EA050A9" w14:textId="271FAFE6" w:rsidR="007D48D2" w:rsidRDefault="007D48D2" w:rsidP="000E6A10">
      <w:pPr>
        <w:rPr>
          <w:rFonts w:ascii="Arial" w:hAnsi="Arial" w:cs="Arial"/>
          <w:i/>
          <w:iCs/>
        </w:rPr>
      </w:pPr>
    </w:p>
    <w:p w14:paraId="05ABE42C" w14:textId="04D29C14" w:rsidR="007D48D2" w:rsidRDefault="007D48D2" w:rsidP="000E6A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Dear families, </w:t>
      </w:r>
    </w:p>
    <w:p w14:paraId="21B99287" w14:textId="77777777" w:rsidR="000E1950" w:rsidRDefault="000E1950" w:rsidP="000E1950">
      <w:pPr>
        <w:pStyle w:val="NormalWeb"/>
        <w:rPr>
          <w:rFonts w:ascii="Arial" w:hAnsi="Arial" w:cs="Arial"/>
          <w:color w:val="000000"/>
        </w:rPr>
      </w:pPr>
    </w:p>
    <w:p w14:paraId="29F19419" w14:textId="103CDD6A" w:rsidR="000E1950" w:rsidRPr="007D48D2" w:rsidRDefault="00842A09" w:rsidP="000E1950">
      <w:pPr>
        <w:pStyle w:val="NormalWeb"/>
        <w:rPr>
          <w:rFonts w:ascii="Arial" w:hAnsi="Arial" w:cs="Arial"/>
        </w:rPr>
      </w:pPr>
      <w:r w:rsidRPr="00842A09">
        <w:rPr>
          <w:rFonts w:ascii="Arial" w:hAnsi="Arial" w:cs="Arial"/>
          <w:color w:val="000000"/>
        </w:rPr>
        <w:t xml:space="preserve">As our country fights the spread of COVID-19, we believe one of our greatest responsibilities is to communicate transparently and often with you, our school community. </w:t>
      </w:r>
      <w:r w:rsidR="00690D75">
        <w:rPr>
          <w:rFonts w:ascii="Arial" w:hAnsi="Arial" w:cs="Arial"/>
          <w:color w:val="000000"/>
        </w:rPr>
        <w:t>We have learned that a</w:t>
      </w:r>
      <w:r w:rsidR="000E1950" w:rsidRPr="007D48D2">
        <w:rPr>
          <w:rFonts w:ascii="Arial" w:hAnsi="Arial" w:cs="Arial"/>
          <w:color w:val="000000"/>
        </w:rPr>
        <w:t xml:space="preserve"> member of the</w:t>
      </w:r>
      <w:r w:rsidR="000E1950">
        <w:rPr>
          <w:rFonts w:ascii="Arial" w:hAnsi="Arial" w:cs="Arial"/>
          <w:color w:val="000000"/>
        </w:rPr>
        <w:t xml:space="preserve"> </w:t>
      </w:r>
      <w:r w:rsidR="000E1950" w:rsidRPr="000E1950">
        <w:rPr>
          <w:rFonts w:ascii="Arial" w:hAnsi="Arial" w:cs="Arial"/>
          <w:color w:val="000000"/>
          <w:highlight w:val="yellow"/>
        </w:rPr>
        <w:t>[school]</w:t>
      </w:r>
      <w:r w:rsidR="000E1950" w:rsidRPr="007D48D2">
        <w:rPr>
          <w:rFonts w:ascii="Arial" w:hAnsi="Arial" w:cs="Arial"/>
          <w:color w:val="000000"/>
        </w:rPr>
        <w:t xml:space="preserve"> community who has been in close contact with staff and students within the school has tested positive for COVID-19.</w:t>
      </w:r>
      <w:r w:rsidR="00340AFE">
        <w:rPr>
          <w:rFonts w:ascii="Arial" w:hAnsi="Arial" w:cs="Arial"/>
          <w:color w:val="000000"/>
        </w:rPr>
        <w:t xml:space="preserve"> </w:t>
      </w:r>
      <w:r w:rsidR="000E1950" w:rsidRPr="007D48D2">
        <w:rPr>
          <w:rFonts w:ascii="Arial" w:hAnsi="Arial" w:cs="Arial"/>
          <w:color w:val="000000"/>
        </w:rPr>
        <w:t xml:space="preserve">This means your child may have been exposed to a positive case of the Coronavirus Disease 2019 (COVID-19). As a result, your child has been identified by </w:t>
      </w:r>
      <w:r w:rsidR="000E1950" w:rsidRPr="000E1950">
        <w:rPr>
          <w:rFonts w:ascii="Arial" w:hAnsi="Arial" w:cs="Arial"/>
          <w:color w:val="000000"/>
          <w:highlight w:val="yellow"/>
        </w:rPr>
        <w:t>[local health department]</w:t>
      </w:r>
      <w:r w:rsidR="000E1950" w:rsidRPr="007D48D2">
        <w:rPr>
          <w:rFonts w:ascii="Arial" w:hAnsi="Arial" w:cs="Arial"/>
          <w:color w:val="000000"/>
        </w:rPr>
        <w:t xml:space="preserve"> as a person with a potential risk of contracting COVID-19, which warrants self-monitoring for symptoms related to COVID-19. Please see the </w:t>
      </w:r>
      <w:hyperlink r:id="rId14" w:tgtFrame="_blank" w:history="1">
        <w:r w:rsidR="000E1950" w:rsidRPr="007D48D2">
          <w:rPr>
            <w:rStyle w:val="Hyperlink"/>
            <w:rFonts w:ascii="Arial" w:hAnsi="Arial" w:cs="Arial"/>
            <w:color w:val="1155CC"/>
          </w:rPr>
          <w:t>CDC website</w:t>
        </w:r>
      </w:hyperlink>
      <w:r w:rsidR="000E1950" w:rsidRPr="007D48D2">
        <w:rPr>
          <w:rFonts w:ascii="Arial" w:hAnsi="Arial" w:cs="Arial"/>
          <w:color w:val="000000"/>
        </w:rPr>
        <w:t xml:space="preserve"> for direct guidelines on how to assist your child in monitoring symptoms over the next 14 days.</w:t>
      </w:r>
    </w:p>
    <w:p w14:paraId="33CB5115" w14:textId="77777777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</w:rPr>
        <w:t> </w:t>
      </w:r>
    </w:p>
    <w:p w14:paraId="19F26FD8" w14:textId="36D72AE1" w:rsidR="000E1950" w:rsidRPr="007D48D2" w:rsidRDefault="00DD635F" w:rsidP="000E1950">
      <w:pPr>
        <w:pStyle w:val="NormalWeb"/>
        <w:rPr>
          <w:rFonts w:ascii="Arial" w:hAnsi="Arial" w:cs="Arial"/>
        </w:rPr>
      </w:pPr>
      <w:r w:rsidRPr="00DD635F">
        <w:rPr>
          <w:rFonts w:ascii="Arial" w:hAnsi="Arial" w:cs="Arial"/>
          <w:color w:val="000000"/>
          <w:highlight w:val="yellow"/>
        </w:rPr>
        <w:t>[Include information from the local health department about whether families will be notified if they have been in close contact with a person who testing positive for COVID-19]</w:t>
      </w:r>
      <w:r>
        <w:rPr>
          <w:rFonts w:ascii="Arial" w:hAnsi="Arial" w:cs="Arial"/>
          <w:color w:val="000000"/>
        </w:rPr>
        <w:t xml:space="preserve"> </w:t>
      </w:r>
    </w:p>
    <w:p w14:paraId="04B96373" w14:textId="77777777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</w:rPr>
        <w:t> </w:t>
      </w:r>
    </w:p>
    <w:p w14:paraId="5728EC2C" w14:textId="4F20E9D8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  <w:color w:val="000000"/>
        </w:rPr>
        <w:t xml:space="preserve">Based on recommendations from the CDC, </w:t>
      </w:r>
      <w:r w:rsidRPr="000E1950">
        <w:rPr>
          <w:rFonts w:ascii="Arial" w:hAnsi="Arial" w:cs="Arial"/>
          <w:color w:val="000000"/>
          <w:highlight w:val="yellow"/>
        </w:rPr>
        <w:t>[school]</w:t>
      </w:r>
      <w:r w:rsidRPr="007D48D2">
        <w:rPr>
          <w:rFonts w:ascii="Arial" w:hAnsi="Arial" w:cs="Arial"/>
          <w:color w:val="000000"/>
        </w:rPr>
        <w:t xml:space="preserve"> will close for 72 hours to all personnel and families--during which additional deep cleaning will occur.  </w:t>
      </w:r>
    </w:p>
    <w:p w14:paraId="57F93311" w14:textId="77777777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</w:rPr>
        <w:t> </w:t>
      </w:r>
    </w:p>
    <w:p w14:paraId="0E290046" w14:textId="77777777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  <w:color w:val="000000"/>
        </w:rPr>
        <w:t>We encourage you to learn more about COVID-19. The links below will take you to two excellent CDC handouts:</w:t>
      </w:r>
    </w:p>
    <w:p w14:paraId="55FC42E3" w14:textId="77777777" w:rsidR="000E1950" w:rsidRPr="007D48D2" w:rsidRDefault="00F07434" w:rsidP="000E1950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hyperlink r:id="rId15" w:tgtFrame="_blank" w:history="1">
        <w:r w:rsidR="000E1950" w:rsidRPr="007D48D2">
          <w:rPr>
            <w:rStyle w:val="Hyperlink"/>
            <w:rFonts w:ascii="Arial" w:eastAsia="Times New Roman" w:hAnsi="Arial" w:cs="Arial"/>
            <w:color w:val="1155CC"/>
          </w:rPr>
          <w:t>What You Need to Know</w:t>
        </w:r>
      </w:hyperlink>
      <w:r w:rsidR="000E1950" w:rsidRPr="007D48D2">
        <w:rPr>
          <w:rFonts w:ascii="Arial" w:eastAsia="Times New Roman" w:hAnsi="Arial" w:cs="Arial"/>
          <w:color w:val="000000"/>
        </w:rPr>
        <w:t xml:space="preserve"> – provides an overview of COVID-19 and a simple approach to prevent the spread </w:t>
      </w:r>
    </w:p>
    <w:p w14:paraId="499EE6EA" w14:textId="77777777" w:rsidR="000E1950" w:rsidRPr="007D48D2" w:rsidRDefault="00F07434" w:rsidP="000E1950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hyperlink r:id="rId16" w:tgtFrame="_blank" w:history="1">
        <w:r w:rsidR="000E1950" w:rsidRPr="007D48D2">
          <w:rPr>
            <w:rStyle w:val="Hyperlink"/>
            <w:rFonts w:ascii="Arial" w:eastAsia="Times New Roman" w:hAnsi="Arial" w:cs="Arial"/>
            <w:color w:val="1155CC"/>
          </w:rPr>
          <w:t xml:space="preserve">What </w:t>
        </w:r>
        <w:proofErr w:type="gramStart"/>
        <w:r w:rsidR="000E1950" w:rsidRPr="007D48D2">
          <w:rPr>
            <w:rStyle w:val="Hyperlink"/>
            <w:rFonts w:ascii="Arial" w:eastAsia="Times New Roman" w:hAnsi="Arial" w:cs="Arial"/>
            <w:color w:val="1155CC"/>
          </w:rPr>
          <w:t>To</w:t>
        </w:r>
        <w:proofErr w:type="gramEnd"/>
        <w:r w:rsidR="000E1950" w:rsidRPr="007D48D2">
          <w:rPr>
            <w:rStyle w:val="Hyperlink"/>
            <w:rFonts w:ascii="Arial" w:eastAsia="Times New Roman" w:hAnsi="Arial" w:cs="Arial"/>
            <w:color w:val="1155CC"/>
          </w:rPr>
          <w:t xml:space="preserve"> Do If You Are Sick</w:t>
        </w:r>
      </w:hyperlink>
      <w:r w:rsidR="000E1950" w:rsidRPr="007D48D2">
        <w:rPr>
          <w:rFonts w:ascii="Arial" w:eastAsia="Times New Roman" w:hAnsi="Arial" w:cs="Arial"/>
          <w:color w:val="000000"/>
        </w:rPr>
        <w:t xml:space="preserve"> – provides guidance to a sick person who believes they might have contracted the virus</w:t>
      </w:r>
    </w:p>
    <w:p w14:paraId="700D80C9" w14:textId="77777777" w:rsidR="000E1950" w:rsidRPr="007D48D2" w:rsidRDefault="000E1950" w:rsidP="000E1950">
      <w:pPr>
        <w:pStyle w:val="NormalWeb"/>
        <w:textAlignment w:val="baseline"/>
        <w:rPr>
          <w:rFonts w:ascii="Arial" w:hAnsi="Arial" w:cs="Arial"/>
          <w:color w:val="000000"/>
        </w:rPr>
      </w:pPr>
      <w:r w:rsidRPr="007D48D2">
        <w:rPr>
          <w:rFonts w:ascii="Arial" w:hAnsi="Arial" w:cs="Arial"/>
          <w:color w:val="000000"/>
        </w:rPr>
        <w:t> </w:t>
      </w:r>
    </w:p>
    <w:p w14:paraId="5112A0CB" w14:textId="5F70E6E6" w:rsidR="000E1950" w:rsidRPr="007D48D2" w:rsidRDefault="000E1950" w:rsidP="000E1950">
      <w:pPr>
        <w:pStyle w:val="NormalWeb"/>
        <w:rPr>
          <w:rFonts w:ascii="Arial" w:hAnsi="Arial" w:cs="Arial"/>
        </w:rPr>
      </w:pPr>
      <w:r w:rsidRPr="000E1950">
        <w:rPr>
          <w:rFonts w:ascii="Arial" w:hAnsi="Arial" w:cs="Arial"/>
          <w:color w:val="000000"/>
          <w:highlight w:val="yellow"/>
        </w:rPr>
        <w:t>[School]</w:t>
      </w:r>
      <w:r w:rsidRPr="007D48D2">
        <w:rPr>
          <w:rFonts w:ascii="Arial" w:hAnsi="Arial" w:cs="Arial"/>
          <w:color w:val="000000"/>
        </w:rPr>
        <w:t xml:space="preserve"> will continue to monitor the current health situation and will continue to update families via </w:t>
      </w:r>
      <w:r w:rsidR="005B1A84" w:rsidRPr="005B1A84">
        <w:rPr>
          <w:rFonts w:ascii="Arial" w:hAnsi="Arial" w:cs="Arial"/>
          <w:color w:val="000000"/>
          <w:highlight w:val="yellow"/>
        </w:rPr>
        <w:t>[</w:t>
      </w:r>
      <w:r w:rsidRPr="005B1A84">
        <w:rPr>
          <w:rFonts w:ascii="Arial" w:hAnsi="Arial" w:cs="Arial"/>
          <w:color w:val="000000"/>
          <w:highlight w:val="yellow"/>
        </w:rPr>
        <w:t xml:space="preserve">email, </w:t>
      </w:r>
      <w:proofErr w:type="gramStart"/>
      <w:r w:rsidRPr="005B1A84">
        <w:rPr>
          <w:rFonts w:ascii="Arial" w:hAnsi="Arial" w:cs="Arial"/>
          <w:color w:val="000000"/>
          <w:highlight w:val="yellow"/>
        </w:rPr>
        <w:t>text</w:t>
      </w:r>
      <w:proofErr w:type="gramEnd"/>
      <w:r w:rsidRPr="005B1A84">
        <w:rPr>
          <w:rFonts w:ascii="Arial" w:hAnsi="Arial" w:cs="Arial"/>
          <w:color w:val="000000"/>
          <w:highlight w:val="yellow"/>
        </w:rPr>
        <w:t xml:space="preserve"> and our website</w:t>
      </w:r>
      <w:r w:rsidR="005B1A84" w:rsidRPr="005B1A84">
        <w:rPr>
          <w:rFonts w:ascii="Arial" w:hAnsi="Arial" w:cs="Arial"/>
          <w:color w:val="000000"/>
          <w:highlight w:val="yellow"/>
        </w:rPr>
        <w:t>]</w:t>
      </w:r>
      <w:r w:rsidRPr="007D48D2">
        <w:rPr>
          <w:rFonts w:ascii="Arial" w:hAnsi="Arial" w:cs="Arial"/>
          <w:color w:val="000000"/>
        </w:rPr>
        <w:t xml:space="preserve"> as developments unfold. Updates will include information on food distribution schedule and location, additional closures if recommended by the state and county, and </w:t>
      </w:r>
      <w:r w:rsidR="00BA02C3">
        <w:rPr>
          <w:rFonts w:ascii="Arial" w:hAnsi="Arial" w:cs="Arial"/>
          <w:color w:val="000000"/>
        </w:rPr>
        <w:t>alternative learning</w:t>
      </w:r>
      <w:r w:rsidRPr="007D48D2">
        <w:rPr>
          <w:rFonts w:ascii="Arial" w:hAnsi="Arial" w:cs="Arial"/>
          <w:color w:val="000000"/>
        </w:rPr>
        <w:t xml:space="preserve"> procedures. </w:t>
      </w:r>
    </w:p>
    <w:p w14:paraId="52AF7CAA" w14:textId="77777777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</w:rPr>
        <w:t> </w:t>
      </w:r>
    </w:p>
    <w:p w14:paraId="314E5555" w14:textId="6022F1D5" w:rsidR="000E1950" w:rsidRPr="007D48D2" w:rsidRDefault="000E1950" w:rsidP="000E1950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  <w:color w:val="000000"/>
        </w:rPr>
        <w:t>It is our obligation as a school community to strictly respect the measures recommended by health authorities for potential exposures, including social distancing and self-quarantine.</w:t>
      </w:r>
      <w:r w:rsidRPr="007D48D2">
        <w:rPr>
          <w:rFonts w:ascii="Arial" w:hAnsi="Arial" w:cs="Arial"/>
        </w:rPr>
        <w:t xml:space="preserve"> This is a </w:t>
      </w:r>
      <w:proofErr w:type="gramStart"/>
      <w:r w:rsidRPr="007D48D2">
        <w:rPr>
          <w:rFonts w:ascii="Arial" w:hAnsi="Arial" w:cs="Arial"/>
        </w:rPr>
        <w:t>rapidly-evolving</w:t>
      </w:r>
      <w:proofErr w:type="gramEnd"/>
      <w:r w:rsidRPr="007D48D2">
        <w:rPr>
          <w:rFonts w:ascii="Arial" w:hAnsi="Arial" w:cs="Arial"/>
        </w:rPr>
        <w:t xml:space="preserve"> situation and guidance from the health department can change daily. You can stay up to date by visiting the following websites:</w:t>
      </w:r>
    </w:p>
    <w:p w14:paraId="252C73F9" w14:textId="319177BC" w:rsidR="000E1950" w:rsidRPr="007D48D2" w:rsidRDefault="000E1950" w:rsidP="000E1950">
      <w:pPr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color w:val="000000"/>
        </w:rPr>
      </w:pPr>
      <w:r w:rsidRPr="000E1950">
        <w:rPr>
          <w:rFonts w:ascii="Arial" w:eastAsia="Times New Roman" w:hAnsi="Arial" w:cs="Arial"/>
          <w:color w:val="000000"/>
          <w:highlight w:val="yellow"/>
        </w:rPr>
        <w:t>[Local Public Health Department]: &lt;insert website&gt;</w:t>
      </w:r>
    </w:p>
    <w:p w14:paraId="3569E5FC" w14:textId="77777777" w:rsidR="000E1950" w:rsidRPr="007D48D2" w:rsidRDefault="000E1950" w:rsidP="000E1950">
      <w:pPr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color w:val="000000"/>
        </w:rPr>
      </w:pPr>
      <w:r w:rsidRPr="007D48D2">
        <w:rPr>
          <w:rFonts w:ascii="Arial" w:eastAsia="Times New Roman" w:hAnsi="Arial" w:cs="Arial"/>
          <w:color w:val="000000"/>
        </w:rPr>
        <w:lastRenderedPageBreak/>
        <w:t xml:space="preserve">Colorado Department of Public Health and Environment: </w:t>
      </w:r>
      <w:hyperlink r:id="rId17" w:tgtFrame="_blank" w:history="1">
        <w:r w:rsidRPr="007D48D2">
          <w:rPr>
            <w:rStyle w:val="Hyperlink"/>
            <w:rFonts w:ascii="Arial" w:hAnsi="Arial" w:cs="Arial"/>
            <w:color w:val="1155CC"/>
          </w:rPr>
          <w:t>www.colorado.gov/cdphe/2019-novel-coronavirus</w:t>
        </w:r>
      </w:hyperlink>
      <w:r w:rsidRPr="007D48D2">
        <w:rPr>
          <w:rFonts w:ascii="Arial" w:hAnsi="Arial" w:cs="Arial"/>
          <w:color w:val="000000"/>
        </w:rPr>
        <w:t>   </w:t>
      </w:r>
    </w:p>
    <w:p w14:paraId="3AA8B5CF" w14:textId="77777777" w:rsidR="000E1950" w:rsidRPr="007D48D2" w:rsidRDefault="000E1950" w:rsidP="000E1950">
      <w:pPr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color w:val="000000"/>
        </w:rPr>
      </w:pPr>
      <w:r w:rsidRPr="007D48D2">
        <w:rPr>
          <w:rFonts w:ascii="Arial" w:eastAsia="Times New Roman" w:hAnsi="Arial" w:cs="Arial"/>
          <w:color w:val="000000"/>
        </w:rPr>
        <w:t xml:space="preserve">Center for Diseases Control and Prevention: </w:t>
      </w:r>
      <w:hyperlink r:id="rId18" w:tgtFrame="_blank" w:history="1">
        <w:r w:rsidRPr="007D48D2">
          <w:rPr>
            <w:rStyle w:val="Hyperlink"/>
            <w:rFonts w:ascii="Arial" w:hAnsi="Arial" w:cs="Arial"/>
            <w:color w:val="1155CC"/>
          </w:rPr>
          <w:t>https://www.cdc.gov/coronavirus/2019-ncov/index.html</w:t>
        </w:r>
      </w:hyperlink>
      <w:r w:rsidRPr="007D48D2">
        <w:rPr>
          <w:rFonts w:ascii="Arial" w:hAnsi="Arial" w:cs="Arial"/>
          <w:color w:val="000000"/>
        </w:rPr>
        <w:br/>
        <w:t> </w:t>
      </w:r>
    </w:p>
    <w:p w14:paraId="21F26A02" w14:textId="43C55D65" w:rsidR="000E1950" w:rsidRDefault="000E1950" w:rsidP="000E1950">
      <w:pPr>
        <w:pStyle w:val="NormalWeb"/>
        <w:rPr>
          <w:rFonts w:ascii="Arial" w:hAnsi="Arial" w:cs="Arial"/>
          <w:color w:val="000000"/>
        </w:rPr>
      </w:pPr>
      <w:r w:rsidRPr="007D48D2">
        <w:rPr>
          <w:rFonts w:ascii="Arial" w:hAnsi="Arial" w:cs="Arial"/>
          <w:color w:val="000000"/>
        </w:rPr>
        <w:t xml:space="preserve">The </w:t>
      </w:r>
      <w:r w:rsidRPr="000E1950">
        <w:rPr>
          <w:rFonts w:ascii="Arial" w:hAnsi="Arial" w:cs="Arial"/>
          <w:color w:val="000000"/>
          <w:highlight w:val="yellow"/>
        </w:rPr>
        <w:t>[local health department]</w:t>
      </w:r>
      <w:r w:rsidRPr="007D48D2">
        <w:rPr>
          <w:rFonts w:ascii="Arial" w:hAnsi="Arial" w:cs="Arial"/>
          <w:color w:val="000000"/>
        </w:rPr>
        <w:t xml:space="preserve"> has set-up an information center for questions about COVID-19 for residents. Below are the best ways to reach them:</w:t>
      </w:r>
    </w:p>
    <w:p w14:paraId="059CD0EC" w14:textId="201F44DB" w:rsidR="000E1950" w:rsidRDefault="000E1950" w:rsidP="000E1950">
      <w:pPr>
        <w:pStyle w:val="NormalWeb"/>
        <w:numPr>
          <w:ilvl w:val="0"/>
          <w:numId w:val="14"/>
        </w:numPr>
        <w:rPr>
          <w:rFonts w:ascii="Arial" w:hAnsi="Arial" w:cs="Arial"/>
          <w:highlight w:val="yellow"/>
        </w:rPr>
      </w:pPr>
      <w:r w:rsidRPr="000E1950">
        <w:rPr>
          <w:rFonts w:ascii="Arial" w:hAnsi="Arial" w:cs="Arial"/>
          <w:highlight w:val="yellow"/>
        </w:rPr>
        <w:t>Phone numbers, emails</w:t>
      </w:r>
    </w:p>
    <w:p w14:paraId="6AA14A44" w14:textId="48AB0232" w:rsidR="000E1950" w:rsidRDefault="000E1950" w:rsidP="000E1950">
      <w:pPr>
        <w:pStyle w:val="NormalWeb"/>
        <w:rPr>
          <w:rFonts w:ascii="Arial" w:hAnsi="Arial" w:cs="Arial"/>
          <w:highlight w:val="yellow"/>
        </w:rPr>
      </w:pPr>
    </w:p>
    <w:p w14:paraId="63801CCA" w14:textId="2C6BE73D" w:rsidR="000E1950" w:rsidRDefault="000E1950" w:rsidP="000E1950">
      <w:pPr>
        <w:pStyle w:val="NormalWeb"/>
        <w:rPr>
          <w:rFonts w:ascii="Arial" w:hAnsi="Arial" w:cs="Arial"/>
        </w:rPr>
      </w:pPr>
      <w:r w:rsidRPr="000E1950">
        <w:rPr>
          <w:rFonts w:ascii="Arial" w:hAnsi="Arial" w:cs="Arial"/>
        </w:rPr>
        <w:t xml:space="preserve">Please direct any questions to </w:t>
      </w:r>
      <w:r>
        <w:rPr>
          <w:rFonts w:ascii="Arial" w:hAnsi="Arial" w:cs="Arial"/>
          <w:highlight w:val="yellow"/>
        </w:rPr>
        <w:t>[school contact]</w:t>
      </w:r>
      <w:r w:rsidRPr="0029657A">
        <w:rPr>
          <w:rFonts w:ascii="Arial" w:hAnsi="Arial" w:cs="Arial"/>
        </w:rPr>
        <w:t xml:space="preserve"> </w:t>
      </w:r>
      <w:r w:rsidRPr="000E1950">
        <w:rPr>
          <w:rFonts w:ascii="Arial" w:hAnsi="Arial" w:cs="Arial"/>
        </w:rPr>
        <w:t xml:space="preserve">but know that we will be in close contact over the next few days with any further pertinent information. </w:t>
      </w:r>
    </w:p>
    <w:p w14:paraId="4292C855" w14:textId="141C2F10" w:rsidR="000E1950" w:rsidRDefault="000E1950" w:rsidP="000E1950">
      <w:pPr>
        <w:pStyle w:val="NormalWeb"/>
        <w:rPr>
          <w:rFonts w:ascii="Arial" w:hAnsi="Arial" w:cs="Arial"/>
        </w:rPr>
      </w:pPr>
    </w:p>
    <w:p w14:paraId="1846258C" w14:textId="5CC6F6FD" w:rsidR="000E1950" w:rsidRDefault="000E1950" w:rsidP="000E195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Sincerely, </w:t>
      </w:r>
    </w:p>
    <w:p w14:paraId="57FE3EBF" w14:textId="4FBA025F" w:rsidR="000E1950" w:rsidRDefault="000E1950" w:rsidP="000E1950">
      <w:pPr>
        <w:pStyle w:val="NormalWeb"/>
        <w:rPr>
          <w:rFonts w:ascii="Arial" w:hAnsi="Arial" w:cs="Arial"/>
        </w:rPr>
      </w:pPr>
    </w:p>
    <w:p w14:paraId="2DF9E050" w14:textId="239646CE" w:rsidR="000E1950" w:rsidRPr="000E1950" w:rsidRDefault="000E1950" w:rsidP="000E1950">
      <w:pPr>
        <w:pStyle w:val="NormalWeb"/>
        <w:rPr>
          <w:rFonts w:ascii="Arial" w:hAnsi="Arial" w:cs="Arial"/>
          <w:highlight w:val="yellow"/>
        </w:rPr>
      </w:pPr>
      <w:r w:rsidRPr="000E1950">
        <w:rPr>
          <w:rFonts w:ascii="Arial" w:hAnsi="Arial" w:cs="Arial"/>
          <w:highlight w:val="yellow"/>
        </w:rPr>
        <w:t>[School Leadership]</w:t>
      </w:r>
    </w:p>
    <w:p w14:paraId="6AB62B46" w14:textId="69A71DD4" w:rsidR="007D48D2" w:rsidRDefault="007D48D2" w:rsidP="000E6A10">
      <w:pPr>
        <w:rPr>
          <w:rFonts w:ascii="Arial" w:hAnsi="Arial" w:cs="Arial"/>
          <w:i/>
          <w:iCs/>
        </w:rPr>
      </w:pPr>
    </w:p>
    <w:p w14:paraId="041EBD2B" w14:textId="7DE66AA9" w:rsidR="000E1950" w:rsidRDefault="000E1950">
      <w:pPr>
        <w:rPr>
          <w:rFonts w:ascii="Arial" w:hAnsi="Arial" w:cs="Arial"/>
          <w:i/>
          <w:iCs/>
        </w:rPr>
      </w:pPr>
    </w:p>
    <w:p w14:paraId="1FFA283C" w14:textId="77777777" w:rsidR="00690D75" w:rsidRDefault="00690D75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455FA9"/>
          <w:sz w:val="24"/>
          <w:szCs w:val="24"/>
        </w:rPr>
        <w:br w:type="page"/>
      </w:r>
    </w:p>
    <w:p w14:paraId="0988EC27" w14:textId="2FCB293F" w:rsidR="007D48D2" w:rsidRPr="007D48D2" w:rsidRDefault="007D48D2" w:rsidP="00F07434">
      <w:pPr>
        <w:pStyle w:val="Heading2"/>
      </w:pPr>
      <w:bookmarkStart w:id="3" w:name="_Toc41495436"/>
      <w:r w:rsidRPr="007D48D2">
        <w:lastRenderedPageBreak/>
        <w:t>S</w:t>
      </w:r>
      <w:r>
        <w:t>AMPLE LETTER</w:t>
      </w:r>
      <w:bookmarkEnd w:id="3"/>
    </w:p>
    <w:p w14:paraId="0C50F542" w14:textId="77777777" w:rsidR="005B1A84" w:rsidRDefault="007D48D2" w:rsidP="007D48D2">
      <w:pPr>
        <w:rPr>
          <w:rFonts w:ascii="Arial" w:hAnsi="Arial" w:cs="Arial"/>
          <w:b/>
          <w:bCs/>
          <w:i/>
          <w:iCs/>
        </w:rPr>
      </w:pPr>
      <w:r w:rsidRPr="000E1950">
        <w:rPr>
          <w:rFonts w:ascii="Arial" w:hAnsi="Arial" w:cs="Arial"/>
          <w:b/>
          <w:bCs/>
          <w:i/>
          <w:iCs/>
        </w:rPr>
        <w:t xml:space="preserve">Scenario: </w:t>
      </w:r>
    </w:p>
    <w:p w14:paraId="4916B5CC" w14:textId="77777777" w:rsidR="005B1A84" w:rsidRDefault="005B1A84" w:rsidP="005B1A8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i/>
          <w:iCs/>
        </w:rPr>
      </w:pPr>
      <w:r w:rsidRPr="005B1A84">
        <w:rPr>
          <w:rFonts w:ascii="Arial" w:hAnsi="Arial" w:cs="Arial"/>
          <w:b/>
          <w:bCs/>
          <w:i/>
          <w:iCs/>
        </w:rPr>
        <w:t>T</w:t>
      </w:r>
      <w:r w:rsidR="007D48D2" w:rsidRPr="005B1A84">
        <w:rPr>
          <w:rFonts w:ascii="Arial" w:hAnsi="Arial" w:cs="Arial"/>
          <w:b/>
          <w:bCs/>
          <w:i/>
          <w:iCs/>
        </w:rPr>
        <w:t>here is a resurgence in the local community</w:t>
      </w:r>
      <w:r w:rsidRPr="005B1A84">
        <w:rPr>
          <w:rFonts w:ascii="Arial" w:hAnsi="Arial" w:cs="Arial"/>
          <w:b/>
          <w:bCs/>
          <w:i/>
          <w:iCs/>
        </w:rPr>
        <w:t xml:space="preserve">. </w:t>
      </w:r>
    </w:p>
    <w:p w14:paraId="04446D3B" w14:textId="77777777" w:rsidR="005B1A84" w:rsidRDefault="005B1A84" w:rsidP="005B1A8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i/>
          <w:iCs/>
        </w:rPr>
      </w:pPr>
      <w:r w:rsidRPr="005B1A84">
        <w:rPr>
          <w:rFonts w:ascii="Arial" w:hAnsi="Arial" w:cs="Arial"/>
          <w:b/>
          <w:bCs/>
          <w:i/>
          <w:iCs/>
        </w:rPr>
        <w:t>T</w:t>
      </w:r>
      <w:r w:rsidR="007D48D2" w:rsidRPr="005B1A84">
        <w:rPr>
          <w:rFonts w:ascii="Arial" w:hAnsi="Arial" w:cs="Arial"/>
          <w:b/>
          <w:bCs/>
          <w:i/>
          <w:iCs/>
        </w:rPr>
        <w:t>he school</w:t>
      </w:r>
      <w:r w:rsidRPr="005B1A84">
        <w:rPr>
          <w:rFonts w:ascii="Arial" w:hAnsi="Arial" w:cs="Arial"/>
          <w:b/>
          <w:bCs/>
          <w:i/>
          <w:iCs/>
        </w:rPr>
        <w:t xml:space="preserve"> building must be closed for a longer </w:t>
      </w:r>
      <w:proofErr w:type="gramStart"/>
      <w:r w:rsidRPr="005B1A84">
        <w:rPr>
          <w:rFonts w:ascii="Arial" w:hAnsi="Arial" w:cs="Arial"/>
          <w:b/>
          <w:bCs/>
          <w:i/>
          <w:iCs/>
        </w:rPr>
        <w:t>period of time</w:t>
      </w:r>
      <w:proofErr w:type="gramEnd"/>
      <w:r>
        <w:rPr>
          <w:rFonts w:ascii="Arial" w:hAnsi="Arial" w:cs="Arial"/>
          <w:b/>
          <w:bCs/>
          <w:i/>
          <w:iCs/>
        </w:rPr>
        <w:t>.</w:t>
      </w:r>
    </w:p>
    <w:p w14:paraId="64D84099" w14:textId="0413177F" w:rsidR="007D48D2" w:rsidRPr="005B1A84" w:rsidRDefault="005B1A84" w:rsidP="005B1A84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T</w:t>
      </w:r>
      <w:r w:rsidRPr="005B1A84">
        <w:rPr>
          <w:rFonts w:ascii="Arial" w:hAnsi="Arial" w:cs="Arial"/>
          <w:b/>
          <w:bCs/>
          <w:i/>
          <w:iCs/>
        </w:rPr>
        <w:t xml:space="preserve">he school </w:t>
      </w:r>
      <w:r>
        <w:rPr>
          <w:rFonts w:ascii="Arial" w:hAnsi="Arial" w:cs="Arial"/>
          <w:b/>
          <w:bCs/>
          <w:i/>
          <w:iCs/>
        </w:rPr>
        <w:t>will implement</w:t>
      </w:r>
      <w:r w:rsidRPr="005B1A84">
        <w:rPr>
          <w:rFonts w:ascii="Arial" w:hAnsi="Arial" w:cs="Arial"/>
          <w:b/>
          <w:bCs/>
          <w:i/>
          <w:iCs/>
        </w:rPr>
        <w:t xml:space="preserve"> its remote learning plan.  </w:t>
      </w:r>
    </w:p>
    <w:p w14:paraId="0D40D7A7" w14:textId="4CF0D478" w:rsidR="000E1950" w:rsidRDefault="007D48D2" w:rsidP="007D48D2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** Please note, as the COVID-19 situation is evolving rapidly, please check with your local health department and CSI for the most up-to-date information.</w:t>
      </w:r>
      <w:r w:rsidR="000E1950">
        <w:rPr>
          <w:rFonts w:ascii="Arial" w:hAnsi="Arial" w:cs="Arial"/>
          <w:i/>
          <w:iCs/>
        </w:rPr>
        <w:t xml:space="preserve"> **</w:t>
      </w:r>
      <w:r>
        <w:rPr>
          <w:rFonts w:ascii="Arial" w:hAnsi="Arial" w:cs="Arial"/>
          <w:i/>
          <w:iCs/>
        </w:rPr>
        <w:t xml:space="preserve"> </w:t>
      </w:r>
    </w:p>
    <w:p w14:paraId="3EEBF8E5" w14:textId="77777777" w:rsidR="000E1950" w:rsidRPr="000E1950" w:rsidRDefault="000E1950" w:rsidP="000E1950">
      <w:pPr>
        <w:rPr>
          <w:rFonts w:ascii="Arial" w:eastAsia="Times New Roman" w:hAnsi="Arial" w:cs="Arial"/>
          <w:i/>
          <w:iCs/>
          <w:color w:val="000000"/>
        </w:rPr>
      </w:pPr>
      <w:r>
        <w:rPr>
          <w:rFonts w:ascii="Arial" w:hAnsi="Arial" w:cs="Arial"/>
          <w:i/>
          <w:iCs/>
        </w:rPr>
        <w:t>In messaging, it can be helpful to link to websites that provide guidance issues by public health officials rather than issuing guidance directly (i.e. “</w:t>
      </w:r>
      <w:r w:rsidRPr="007D48D2">
        <w:rPr>
          <w:rFonts w:ascii="Arial" w:hAnsi="Arial" w:cs="Arial"/>
          <w:i/>
          <w:iCs/>
        </w:rPr>
        <w:t>Please consult the Centers for Disease Control Coronavirus</w:t>
      </w:r>
      <w:r>
        <w:rPr>
          <w:rFonts w:ascii="Arial" w:hAnsi="Arial" w:cs="Arial"/>
          <w:i/>
          <w:iCs/>
        </w:rPr>
        <w:t xml:space="preserve"> </w:t>
      </w:r>
      <w:hyperlink r:id="rId19" w:tgtFrame="_blank" w:tooltip="https://www.cdc.gov/coronavirus/2019-ncov/prevent-getting-sick/social-distancing.html" w:history="1">
        <w:r w:rsidRPr="007D48D2">
          <w:rPr>
            <w:rStyle w:val="Hyperlink"/>
            <w:rFonts w:ascii="Arial" w:hAnsi="Arial" w:cs="Arial"/>
            <w:i/>
            <w:iCs/>
          </w:rPr>
          <w:t>Prevent Getting Sick website</w:t>
        </w:r>
        <w:r w:rsidRPr="007D48D2">
          <w:rPr>
            <w:rStyle w:val="Hyperlink"/>
            <w:rFonts w:ascii="Arial" w:hAnsi="Arial" w:cs="Arial"/>
            <w:i/>
            <w:iCs/>
            <w:u w:val="none"/>
          </w:rPr>
          <w:t xml:space="preserve"> </w:t>
        </w:r>
      </w:hyperlink>
      <w:r w:rsidRPr="007D48D2">
        <w:rPr>
          <w:rFonts w:ascii="Arial" w:hAnsi="Arial" w:cs="Arial"/>
          <w:i/>
          <w:iCs/>
        </w:rPr>
        <w:t>for guidance on how you can best monitor your situation based on your recent contact</w:t>
      </w:r>
      <w:r>
        <w:rPr>
          <w:rFonts w:ascii="Arial" w:hAnsi="Arial" w:cs="Arial"/>
          <w:i/>
          <w:iCs/>
        </w:rPr>
        <w:t>.”)</w:t>
      </w:r>
    </w:p>
    <w:p w14:paraId="23AA1892" w14:textId="418AC7AD" w:rsidR="007D48D2" w:rsidRDefault="007D48D2" w:rsidP="000E6A10">
      <w:pPr>
        <w:rPr>
          <w:rFonts w:ascii="Arial" w:hAnsi="Arial" w:cs="Arial"/>
        </w:rPr>
      </w:pPr>
    </w:p>
    <w:p w14:paraId="605E924E" w14:textId="1803ED0B" w:rsidR="007D48D2" w:rsidRDefault="007D48D2" w:rsidP="000E6A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Dear families, </w:t>
      </w:r>
    </w:p>
    <w:p w14:paraId="38EEA11C" w14:textId="682ED00C" w:rsidR="005B1A84" w:rsidRDefault="000E1950" w:rsidP="000E6A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you are likely aware, </w:t>
      </w:r>
      <w:r w:rsidR="005B1A84">
        <w:rPr>
          <w:rFonts w:ascii="Arial" w:hAnsi="Arial" w:cs="Arial"/>
        </w:rPr>
        <w:t xml:space="preserve">there has been a resurgence in </w:t>
      </w:r>
      <w:r>
        <w:rPr>
          <w:rFonts w:ascii="Arial" w:hAnsi="Arial" w:cs="Arial"/>
        </w:rPr>
        <w:t xml:space="preserve">COVID-19 cases in </w:t>
      </w:r>
      <w:r w:rsidRPr="000E1950">
        <w:rPr>
          <w:rFonts w:ascii="Arial" w:hAnsi="Arial" w:cs="Arial"/>
          <w:highlight w:val="yellow"/>
        </w:rPr>
        <w:t>[X]</w:t>
      </w:r>
      <w:r>
        <w:rPr>
          <w:rFonts w:ascii="Arial" w:hAnsi="Arial" w:cs="Arial"/>
        </w:rPr>
        <w:t xml:space="preserve"> county over the past couple weeks. </w:t>
      </w:r>
      <w:r w:rsidR="00121A37">
        <w:rPr>
          <w:rFonts w:ascii="Arial" w:hAnsi="Arial" w:cs="Arial"/>
        </w:rPr>
        <w:t xml:space="preserve">Due to this, and in response to </w:t>
      </w:r>
      <w:r w:rsidR="00121A37" w:rsidRPr="00973570">
        <w:rPr>
          <w:rFonts w:ascii="Arial" w:hAnsi="Arial" w:cs="Arial"/>
          <w:highlight w:val="yellow"/>
        </w:rPr>
        <w:t>local public health guidelines</w:t>
      </w:r>
      <w:r w:rsidR="00121A37">
        <w:rPr>
          <w:rFonts w:ascii="Arial" w:hAnsi="Arial" w:cs="Arial"/>
        </w:rPr>
        <w:t xml:space="preserve">, we have made the decision to revert from in-person learning to remote learning for the </w:t>
      </w:r>
      <w:r w:rsidR="005B1A84" w:rsidRPr="005B1A84">
        <w:rPr>
          <w:rFonts w:ascii="Arial" w:hAnsi="Arial" w:cs="Arial"/>
          <w:highlight w:val="yellow"/>
        </w:rPr>
        <w:t>[</w:t>
      </w:r>
      <w:r w:rsidR="005B1A84">
        <w:rPr>
          <w:rFonts w:ascii="Arial" w:hAnsi="Arial" w:cs="Arial"/>
          <w:highlight w:val="yellow"/>
        </w:rPr>
        <w:t>timeline: 2 weeks, foreseeable future, etc.</w:t>
      </w:r>
      <w:r w:rsidR="005B1A84" w:rsidRPr="005B1A84">
        <w:rPr>
          <w:rFonts w:ascii="Arial" w:hAnsi="Arial" w:cs="Arial"/>
          <w:highlight w:val="yellow"/>
        </w:rPr>
        <w:t>]</w:t>
      </w:r>
      <w:r w:rsidR="00121A37">
        <w:rPr>
          <w:rFonts w:ascii="Arial" w:hAnsi="Arial" w:cs="Arial"/>
        </w:rPr>
        <w:t xml:space="preserve">. </w:t>
      </w:r>
    </w:p>
    <w:p w14:paraId="09473198" w14:textId="18A53B8D" w:rsidR="005B1A84" w:rsidRDefault="00842A09" w:rsidP="005B1A84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There is nothing more important to us than the health and safety of our students, staff, and families. We are working directly with local health officials and will </w:t>
      </w:r>
      <w:r w:rsidRPr="00842A09">
        <w:rPr>
          <w:rFonts w:ascii="Arial" w:hAnsi="Arial" w:cs="Arial"/>
          <w:color w:val="000000"/>
        </w:rPr>
        <w:t>continue to monitor the current health situation and will continue to update families via email, text and our website as developments unfold.</w:t>
      </w:r>
    </w:p>
    <w:p w14:paraId="046B36F4" w14:textId="77777777" w:rsidR="005B1A84" w:rsidRDefault="005B1A84" w:rsidP="005B1A84">
      <w:pPr>
        <w:pStyle w:val="NormalWeb"/>
        <w:rPr>
          <w:rFonts w:ascii="Arial" w:hAnsi="Arial" w:cs="Arial"/>
        </w:rPr>
      </w:pPr>
    </w:p>
    <w:p w14:paraId="66529087" w14:textId="6B499DE6" w:rsidR="005B1A84" w:rsidRPr="005B1A84" w:rsidRDefault="005B1A84" w:rsidP="000E6A10">
      <w:pPr>
        <w:rPr>
          <w:rFonts w:ascii="Arial" w:hAnsi="Arial" w:cs="Arial"/>
          <w:highlight w:val="yellow"/>
        </w:rPr>
      </w:pPr>
      <w:r w:rsidRPr="005B1A84">
        <w:rPr>
          <w:rFonts w:ascii="Arial" w:hAnsi="Arial" w:cs="Arial"/>
          <w:highlight w:val="yellow"/>
        </w:rPr>
        <w:t>[School-specific</w:t>
      </w:r>
      <w:r>
        <w:rPr>
          <w:rFonts w:ascii="Arial" w:hAnsi="Arial" w:cs="Arial"/>
          <w:highlight w:val="yellow"/>
        </w:rPr>
        <w:t xml:space="preserve"> remote learning</w:t>
      </w:r>
      <w:r w:rsidRPr="005B1A84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  <w:highlight w:val="yellow"/>
        </w:rPr>
        <w:t>details</w:t>
      </w:r>
      <w:r w:rsidRPr="005B1A84">
        <w:rPr>
          <w:rFonts w:ascii="Arial" w:hAnsi="Arial" w:cs="Arial"/>
          <w:highlight w:val="yellow"/>
        </w:rPr>
        <w:t xml:space="preserve"> or links to pertinent webpages that house this information:</w:t>
      </w:r>
    </w:p>
    <w:p w14:paraId="4F7624CC" w14:textId="77777777" w:rsidR="005B1A84" w:rsidRPr="005B1A84" w:rsidRDefault="00121A37" w:rsidP="005B1A84">
      <w:pPr>
        <w:pStyle w:val="ListParagraph"/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5B1A84">
        <w:rPr>
          <w:rFonts w:ascii="Arial" w:hAnsi="Arial" w:cs="Arial"/>
          <w:highlight w:val="yellow"/>
        </w:rPr>
        <w:t xml:space="preserve">Info about transition, </w:t>
      </w:r>
    </w:p>
    <w:p w14:paraId="62CAEEFC" w14:textId="77777777" w:rsidR="005B1A84" w:rsidRPr="005B1A84" w:rsidRDefault="00121A37" w:rsidP="005B1A84">
      <w:pPr>
        <w:pStyle w:val="ListParagraph"/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5B1A84">
        <w:rPr>
          <w:rFonts w:ascii="Arial" w:hAnsi="Arial" w:cs="Arial"/>
          <w:highlight w:val="yellow"/>
        </w:rPr>
        <w:t xml:space="preserve">date remote learning will begin, </w:t>
      </w:r>
    </w:p>
    <w:p w14:paraId="769DD134" w14:textId="77777777" w:rsidR="005B1A84" w:rsidRPr="005B1A84" w:rsidRDefault="005B1A84" w:rsidP="005B1A84">
      <w:pPr>
        <w:pStyle w:val="ListParagraph"/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5B1A84">
        <w:rPr>
          <w:rFonts w:ascii="Arial" w:hAnsi="Arial" w:cs="Arial"/>
          <w:highlight w:val="yellow"/>
        </w:rPr>
        <w:t xml:space="preserve">expectations for student engagement/attendance, </w:t>
      </w:r>
    </w:p>
    <w:p w14:paraId="6DAB3D00" w14:textId="65AF541C" w:rsidR="00121A37" w:rsidRDefault="005B1A84" w:rsidP="005B1A84">
      <w:pPr>
        <w:pStyle w:val="ListParagraph"/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5B1A84">
        <w:rPr>
          <w:rFonts w:ascii="Arial" w:hAnsi="Arial" w:cs="Arial"/>
          <w:highlight w:val="yellow"/>
        </w:rPr>
        <w:t xml:space="preserve">who to contact if tech accessibility </w:t>
      </w:r>
      <w:proofErr w:type="gramStart"/>
      <w:r w:rsidRPr="005B1A84">
        <w:rPr>
          <w:rFonts w:ascii="Arial" w:hAnsi="Arial" w:cs="Arial"/>
          <w:highlight w:val="yellow"/>
        </w:rPr>
        <w:t>challenges]</w:t>
      </w:r>
      <w:proofErr w:type="gramEnd"/>
    </w:p>
    <w:p w14:paraId="6EEA6E16" w14:textId="77777777" w:rsidR="0029657A" w:rsidRDefault="0029657A" w:rsidP="0029657A">
      <w:pPr>
        <w:pStyle w:val="NormalWeb"/>
        <w:rPr>
          <w:rFonts w:ascii="Arial" w:hAnsi="Arial" w:cs="Arial"/>
          <w:color w:val="000000"/>
          <w:highlight w:val="yellow"/>
        </w:rPr>
      </w:pPr>
    </w:p>
    <w:p w14:paraId="123AA13F" w14:textId="126999B6" w:rsidR="0029657A" w:rsidRDefault="0029657A" w:rsidP="0029657A">
      <w:pPr>
        <w:pStyle w:val="NormalWeb"/>
        <w:rPr>
          <w:rFonts w:ascii="Arial" w:hAnsi="Arial" w:cs="Arial"/>
          <w:color w:val="000000"/>
        </w:rPr>
      </w:pPr>
      <w:r w:rsidRPr="005B1A84">
        <w:rPr>
          <w:rFonts w:ascii="Arial" w:hAnsi="Arial" w:cs="Arial"/>
          <w:color w:val="000000"/>
          <w:highlight w:val="yellow"/>
        </w:rPr>
        <w:t>[If applicable, include information about accessing food.]</w:t>
      </w:r>
    </w:p>
    <w:p w14:paraId="783A8E37" w14:textId="77777777" w:rsidR="0029657A" w:rsidRPr="0029657A" w:rsidRDefault="0029657A" w:rsidP="0029657A">
      <w:pPr>
        <w:pStyle w:val="NormalWeb"/>
        <w:rPr>
          <w:rFonts w:ascii="Arial" w:hAnsi="Arial" w:cs="Arial"/>
          <w:color w:val="000000"/>
        </w:rPr>
      </w:pPr>
    </w:p>
    <w:p w14:paraId="57C25FAB" w14:textId="77777777" w:rsidR="005B1A84" w:rsidRPr="007D48D2" w:rsidRDefault="005B1A84" w:rsidP="005B1A84">
      <w:pPr>
        <w:pStyle w:val="NormalWeb"/>
        <w:rPr>
          <w:rFonts w:ascii="Arial" w:hAnsi="Arial" w:cs="Arial"/>
        </w:rPr>
      </w:pPr>
      <w:r w:rsidRPr="007D48D2">
        <w:rPr>
          <w:rFonts w:ascii="Arial" w:hAnsi="Arial" w:cs="Arial"/>
          <w:color w:val="000000"/>
        </w:rPr>
        <w:t>It is our obligation as a school community to strictly respect the measures recommended by health authorities for potential exposures, including social distancing and self-quarantine.</w:t>
      </w:r>
      <w:r w:rsidRPr="007D48D2">
        <w:rPr>
          <w:rFonts w:ascii="Arial" w:hAnsi="Arial" w:cs="Arial"/>
        </w:rPr>
        <w:t xml:space="preserve"> This is a </w:t>
      </w:r>
      <w:proofErr w:type="gramStart"/>
      <w:r w:rsidRPr="007D48D2">
        <w:rPr>
          <w:rFonts w:ascii="Arial" w:hAnsi="Arial" w:cs="Arial"/>
        </w:rPr>
        <w:t>rapidly-evolving</w:t>
      </w:r>
      <w:proofErr w:type="gramEnd"/>
      <w:r w:rsidRPr="007D48D2">
        <w:rPr>
          <w:rFonts w:ascii="Arial" w:hAnsi="Arial" w:cs="Arial"/>
        </w:rPr>
        <w:t xml:space="preserve"> situation and guidance from the health department can change daily. You can stay up to date by visiting the following websites:</w:t>
      </w:r>
    </w:p>
    <w:p w14:paraId="56DD06C6" w14:textId="77777777" w:rsidR="005B1A84" w:rsidRPr="007D48D2" w:rsidRDefault="005B1A84" w:rsidP="005B1A84">
      <w:pPr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color w:val="000000"/>
        </w:rPr>
      </w:pPr>
      <w:r w:rsidRPr="000E1950">
        <w:rPr>
          <w:rFonts w:ascii="Arial" w:eastAsia="Times New Roman" w:hAnsi="Arial" w:cs="Arial"/>
          <w:color w:val="000000"/>
          <w:highlight w:val="yellow"/>
        </w:rPr>
        <w:t>[Local Public Health Department]: &lt;insert website&gt;</w:t>
      </w:r>
    </w:p>
    <w:p w14:paraId="7859CA18" w14:textId="77777777" w:rsidR="005B1A84" w:rsidRPr="007D48D2" w:rsidRDefault="005B1A84" w:rsidP="005B1A84">
      <w:pPr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color w:val="000000"/>
        </w:rPr>
      </w:pPr>
      <w:r w:rsidRPr="007D48D2">
        <w:rPr>
          <w:rFonts w:ascii="Arial" w:eastAsia="Times New Roman" w:hAnsi="Arial" w:cs="Arial"/>
          <w:color w:val="000000"/>
        </w:rPr>
        <w:t xml:space="preserve">Colorado Department of Public Health and Environment: </w:t>
      </w:r>
      <w:hyperlink r:id="rId20" w:tgtFrame="_blank" w:history="1">
        <w:r w:rsidRPr="007D48D2">
          <w:rPr>
            <w:rStyle w:val="Hyperlink"/>
            <w:rFonts w:ascii="Arial" w:hAnsi="Arial" w:cs="Arial"/>
            <w:color w:val="1155CC"/>
          </w:rPr>
          <w:t>www.colorado.gov/cdphe/2019-novel-coronavirus</w:t>
        </w:r>
      </w:hyperlink>
      <w:r w:rsidRPr="007D48D2">
        <w:rPr>
          <w:rFonts w:ascii="Arial" w:hAnsi="Arial" w:cs="Arial"/>
          <w:color w:val="000000"/>
        </w:rPr>
        <w:t>   </w:t>
      </w:r>
    </w:p>
    <w:p w14:paraId="27AAF7B3" w14:textId="77777777" w:rsidR="005B1A84" w:rsidRPr="007D48D2" w:rsidRDefault="005B1A84" w:rsidP="005B1A84">
      <w:pPr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color w:val="000000"/>
        </w:rPr>
      </w:pPr>
      <w:r w:rsidRPr="007D48D2">
        <w:rPr>
          <w:rFonts w:ascii="Arial" w:eastAsia="Times New Roman" w:hAnsi="Arial" w:cs="Arial"/>
          <w:color w:val="000000"/>
        </w:rPr>
        <w:t xml:space="preserve">Center for Diseases Control and Prevention: </w:t>
      </w:r>
      <w:hyperlink r:id="rId21" w:tgtFrame="_blank" w:history="1">
        <w:r w:rsidRPr="007D48D2">
          <w:rPr>
            <w:rStyle w:val="Hyperlink"/>
            <w:rFonts w:ascii="Arial" w:hAnsi="Arial" w:cs="Arial"/>
            <w:color w:val="1155CC"/>
          </w:rPr>
          <w:t>https://www.cdc.gov/coronavirus/2019-ncov/index.html</w:t>
        </w:r>
      </w:hyperlink>
      <w:r w:rsidRPr="007D48D2">
        <w:rPr>
          <w:rFonts w:ascii="Arial" w:hAnsi="Arial" w:cs="Arial"/>
          <w:color w:val="000000"/>
        </w:rPr>
        <w:br/>
        <w:t> </w:t>
      </w:r>
    </w:p>
    <w:p w14:paraId="64ED66F7" w14:textId="77777777" w:rsidR="005B1A84" w:rsidRDefault="005B1A84" w:rsidP="005B1A84">
      <w:pPr>
        <w:pStyle w:val="NormalWeb"/>
        <w:rPr>
          <w:rFonts w:ascii="Arial" w:hAnsi="Arial" w:cs="Arial"/>
          <w:color w:val="000000"/>
        </w:rPr>
      </w:pPr>
      <w:r w:rsidRPr="007D48D2">
        <w:rPr>
          <w:rFonts w:ascii="Arial" w:hAnsi="Arial" w:cs="Arial"/>
          <w:color w:val="000000"/>
        </w:rPr>
        <w:t xml:space="preserve">The </w:t>
      </w:r>
      <w:r w:rsidRPr="000E1950">
        <w:rPr>
          <w:rFonts w:ascii="Arial" w:hAnsi="Arial" w:cs="Arial"/>
          <w:color w:val="000000"/>
          <w:highlight w:val="yellow"/>
        </w:rPr>
        <w:t>[local health department]</w:t>
      </w:r>
      <w:r w:rsidRPr="007D48D2">
        <w:rPr>
          <w:rFonts w:ascii="Arial" w:hAnsi="Arial" w:cs="Arial"/>
          <w:color w:val="000000"/>
        </w:rPr>
        <w:t xml:space="preserve"> has set-up an information center for questions about COVID-19 for residents. Below are the best ways to reach them:</w:t>
      </w:r>
    </w:p>
    <w:p w14:paraId="029402E0" w14:textId="77777777" w:rsidR="005B1A84" w:rsidRDefault="005B1A84" w:rsidP="005B1A84">
      <w:pPr>
        <w:pStyle w:val="NormalWeb"/>
        <w:numPr>
          <w:ilvl w:val="0"/>
          <w:numId w:val="14"/>
        </w:numPr>
        <w:rPr>
          <w:rFonts w:ascii="Arial" w:hAnsi="Arial" w:cs="Arial"/>
          <w:highlight w:val="yellow"/>
        </w:rPr>
      </w:pPr>
      <w:r w:rsidRPr="000E1950">
        <w:rPr>
          <w:rFonts w:ascii="Arial" w:hAnsi="Arial" w:cs="Arial"/>
          <w:highlight w:val="yellow"/>
        </w:rPr>
        <w:t>Phone numbers, emails</w:t>
      </w:r>
    </w:p>
    <w:p w14:paraId="033F097F" w14:textId="77777777" w:rsidR="005B1A84" w:rsidRDefault="005B1A84" w:rsidP="005B1A84">
      <w:pPr>
        <w:pStyle w:val="NormalWeb"/>
        <w:rPr>
          <w:rFonts w:ascii="Arial" w:hAnsi="Arial" w:cs="Arial"/>
          <w:highlight w:val="yellow"/>
        </w:rPr>
      </w:pPr>
    </w:p>
    <w:p w14:paraId="3536A18B" w14:textId="59DEAE49" w:rsidR="000E6A10" w:rsidRDefault="005B1A84" w:rsidP="005B1A84">
      <w:pPr>
        <w:rPr>
          <w:rFonts w:ascii="Arial" w:hAnsi="Arial" w:cs="Arial"/>
        </w:rPr>
      </w:pPr>
      <w:r w:rsidRPr="000E1950">
        <w:rPr>
          <w:rFonts w:ascii="Arial" w:hAnsi="Arial" w:cs="Arial"/>
        </w:rPr>
        <w:t xml:space="preserve">Please direct any questions to </w:t>
      </w:r>
      <w:r>
        <w:rPr>
          <w:rFonts w:ascii="Arial" w:hAnsi="Arial" w:cs="Arial"/>
          <w:highlight w:val="yellow"/>
        </w:rPr>
        <w:t xml:space="preserve">[school contact] </w:t>
      </w:r>
      <w:r w:rsidRPr="000E1950">
        <w:rPr>
          <w:rFonts w:ascii="Arial" w:hAnsi="Arial" w:cs="Arial"/>
        </w:rPr>
        <w:t>but know that we will be in close contact over the next few days with any further pertinent information.</w:t>
      </w:r>
    </w:p>
    <w:p w14:paraId="4665F44C" w14:textId="77777777" w:rsidR="00425A00" w:rsidRDefault="00425A00" w:rsidP="00425A00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Sincerely, </w:t>
      </w:r>
    </w:p>
    <w:p w14:paraId="5059D84E" w14:textId="77777777" w:rsidR="00425A00" w:rsidRDefault="00425A00" w:rsidP="00425A00">
      <w:pPr>
        <w:pStyle w:val="NormalWeb"/>
        <w:rPr>
          <w:rFonts w:ascii="Arial" w:hAnsi="Arial" w:cs="Arial"/>
        </w:rPr>
      </w:pPr>
    </w:p>
    <w:p w14:paraId="21CC1A3B" w14:textId="77777777" w:rsidR="00425A00" w:rsidRPr="000E1950" w:rsidRDefault="00425A00" w:rsidP="00425A00">
      <w:pPr>
        <w:pStyle w:val="NormalWeb"/>
        <w:rPr>
          <w:rFonts w:ascii="Arial" w:hAnsi="Arial" w:cs="Arial"/>
          <w:highlight w:val="yellow"/>
        </w:rPr>
      </w:pPr>
      <w:r w:rsidRPr="000E1950">
        <w:rPr>
          <w:rFonts w:ascii="Arial" w:hAnsi="Arial" w:cs="Arial"/>
          <w:highlight w:val="yellow"/>
        </w:rPr>
        <w:t>[School Leadership]</w:t>
      </w:r>
    </w:p>
    <w:p w14:paraId="4ED116D6" w14:textId="2E170082" w:rsidR="00425A00" w:rsidRDefault="00425A00" w:rsidP="005B1A84">
      <w:pPr>
        <w:rPr>
          <w:rFonts w:asciiTheme="majorHAnsi" w:hAnsiTheme="majorHAnsi"/>
        </w:rPr>
      </w:pPr>
    </w:p>
    <w:p w14:paraId="2007682C" w14:textId="77777777" w:rsidR="00690D75" w:rsidRDefault="00690D75" w:rsidP="00340AFE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</w:p>
    <w:p w14:paraId="50C4FAD9" w14:textId="77777777" w:rsidR="00690D75" w:rsidRDefault="00690D75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455FA9"/>
          <w:sz w:val="24"/>
          <w:szCs w:val="24"/>
        </w:rPr>
        <w:br w:type="page"/>
      </w:r>
    </w:p>
    <w:p w14:paraId="063E92CE" w14:textId="5AE6512C" w:rsidR="00340AFE" w:rsidRPr="007D48D2" w:rsidRDefault="00340AFE" w:rsidP="00F07434">
      <w:pPr>
        <w:pStyle w:val="Heading2"/>
      </w:pPr>
      <w:bookmarkStart w:id="4" w:name="_Toc41495437"/>
      <w:r w:rsidRPr="007D48D2">
        <w:lastRenderedPageBreak/>
        <w:t>S</w:t>
      </w:r>
      <w:r>
        <w:t>AMPLE LETTER</w:t>
      </w:r>
      <w:bookmarkEnd w:id="4"/>
    </w:p>
    <w:p w14:paraId="2992AF92" w14:textId="77777777" w:rsidR="00340AFE" w:rsidRDefault="00340AFE" w:rsidP="00340AFE">
      <w:pPr>
        <w:rPr>
          <w:rFonts w:ascii="Arial" w:hAnsi="Arial" w:cs="Arial"/>
          <w:b/>
          <w:bCs/>
          <w:i/>
          <w:iCs/>
        </w:rPr>
      </w:pPr>
      <w:r w:rsidRPr="000E1950">
        <w:rPr>
          <w:rFonts w:ascii="Arial" w:hAnsi="Arial" w:cs="Arial"/>
          <w:b/>
          <w:bCs/>
          <w:i/>
          <w:iCs/>
        </w:rPr>
        <w:t xml:space="preserve">Scenario: </w:t>
      </w:r>
    </w:p>
    <w:p w14:paraId="15B54D6D" w14:textId="0C406325" w:rsidR="00340AFE" w:rsidRDefault="00340AFE" w:rsidP="00340AFE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A staff member has tested positive</w:t>
      </w:r>
    </w:p>
    <w:p w14:paraId="1D28456E" w14:textId="0B6B8F08" w:rsidR="00340AFE" w:rsidRPr="005B1A84" w:rsidRDefault="00340AFE" w:rsidP="00340AFE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You must notify employees</w:t>
      </w:r>
    </w:p>
    <w:p w14:paraId="67681195" w14:textId="77777777" w:rsidR="00340AFE" w:rsidRDefault="00340AFE" w:rsidP="00340AF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** Please note, as the COVID-19 situation is evolving rapidly, please check with your local health department and CSI for the most up-to-date information. ** </w:t>
      </w:r>
    </w:p>
    <w:p w14:paraId="1E7769CE" w14:textId="385AD81C" w:rsidR="00340AFE" w:rsidRDefault="00340AFE" w:rsidP="00340AF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In messaging, it can be helpful to link to websites that provide guidance issues by public health officials rather than issuing guidance directly (i.e. “</w:t>
      </w:r>
      <w:r w:rsidRPr="007D48D2">
        <w:rPr>
          <w:rFonts w:ascii="Arial" w:hAnsi="Arial" w:cs="Arial"/>
          <w:i/>
          <w:iCs/>
        </w:rPr>
        <w:t>Please consult the Centers for Disease Control Coronavirus</w:t>
      </w:r>
      <w:r>
        <w:rPr>
          <w:rFonts w:ascii="Arial" w:hAnsi="Arial" w:cs="Arial"/>
          <w:i/>
          <w:iCs/>
        </w:rPr>
        <w:t xml:space="preserve"> </w:t>
      </w:r>
      <w:hyperlink r:id="rId22" w:tgtFrame="_blank" w:tooltip="https://www.cdc.gov/coronavirus/2019-ncov/prevent-getting-sick/social-distancing.html" w:history="1">
        <w:r w:rsidRPr="007D48D2">
          <w:rPr>
            <w:rStyle w:val="Hyperlink"/>
            <w:rFonts w:ascii="Arial" w:hAnsi="Arial" w:cs="Arial"/>
            <w:i/>
            <w:iCs/>
          </w:rPr>
          <w:t>Prevent Getting Sick website</w:t>
        </w:r>
        <w:r w:rsidRPr="007D48D2">
          <w:rPr>
            <w:rStyle w:val="Hyperlink"/>
            <w:rFonts w:ascii="Arial" w:hAnsi="Arial" w:cs="Arial"/>
            <w:i/>
            <w:iCs/>
            <w:u w:val="none"/>
          </w:rPr>
          <w:t xml:space="preserve"> </w:t>
        </w:r>
      </w:hyperlink>
      <w:r w:rsidRPr="007D48D2">
        <w:rPr>
          <w:rFonts w:ascii="Arial" w:hAnsi="Arial" w:cs="Arial"/>
          <w:i/>
          <w:iCs/>
        </w:rPr>
        <w:t>for guidance on how you can best monitor your situation based on your recent contact</w:t>
      </w:r>
      <w:r>
        <w:rPr>
          <w:rFonts w:ascii="Arial" w:hAnsi="Arial" w:cs="Arial"/>
          <w:i/>
          <w:iCs/>
        </w:rPr>
        <w:t>.”)</w:t>
      </w:r>
    </w:p>
    <w:p w14:paraId="1021787A" w14:textId="3FE6B6B3" w:rsidR="00340AFE" w:rsidRDefault="00340AFE" w:rsidP="00340AFE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This letter has been adapted from the </w:t>
      </w:r>
      <w:hyperlink r:id="rId23" w:history="1">
        <w:r w:rsidRPr="00340AFE">
          <w:rPr>
            <w:rStyle w:val="Hyperlink"/>
            <w:rFonts w:ascii="Arial" w:hAnsi="Arial" w:cs="Arial"/>
            <w:i/>
            <w:iCs/>
          </w:rPr>
          <w:t>Oklahoma State School Boards Association</w:t>
        </w:r>
      </w:hyperlink>
      <w:r>
        <w:rPr>
          <w:rFonts w:ascii="Arial" w:hAnsi="Arial" w:cs="Arial"/>
          <w:i/>
          <w:iCs/>
        </w:rPr>
        <w:t xml:space="preserve">. </w:t>
      </w:r>
    </w:p>
    <w:p w14:paraId="10FBCA32" w14:textId="495E2A31" w:rsidR="00340AFE" w:rsidRDefault="00340AFE" w:rsidP="00340AFE">
      <w:pPr>
        <w:rPr>
          <w:rFonts w:ascii="Arial" w:eastAsia="Times New Roman" w:hAnsi="Arial" w:cs="Arial"/>
          <w:i/>
          <w:iCs/>
          <w:color w:val="000000"/>
        </w:rPr>
      </w:pPr>
      <w:r w:rsidRPr="00340AFE">
        <w:rPr>
          <w:rFonts w:ascii="Arial" w:eastAsia="Times New Roman" w:hAnsi="Arial" w:cs="Arial"/>
          <w:i/>
          <w:iCs/>
          <w:color w:val="000000"/>
        </w:rPr>
        <w:t xml:space="preserve">Provide this letter to employees following a personal conversation about possible </w:t>
      </w:r>
      <w:proofErr w:type="gramStart"/>
      <w:r w:rsidRPr="00340AFE">
        <w:rPr>
          <w:rFonts w:ascii="Arial" w:eastAsia="Times New Roman" w:hAnsi="Arial" w:cs="Arial"/>
          <w:i/>
          <w:iCs/>
          <w:color w:val="000000"/>
        </w:rPr>
        <w:t>exposure, if</w:t>
      </w:r>
      <w:proofErr w:type="gramEnd"/>
      <w:r w:rsidRPr="00340AFE">
        <w:rPr>
          <w:rFonts w:ascii="Arial" w:eastAsia="Times New Roman" w:hAnsi="Arial" w:cs="Arial"/>
          <w:i/>
          <w:iCs/>
          <w:color w:val="000000"/>
        </w:rPr>
        <w:t xml:space="preserve"> time will allow. During the conversation, be honest, </w:t>
      </w:r>
      <w:proofErr w:type="gramStart"/>
      <w:r w:rsidRPr="00340AFE">
        <w:rPr>
          <w:rFonts w:ascii="Arial" w:eastAsia="Times New Roman" w:hAnsi="Arial" w:cs="Arial"/>
          <w:i/>
          <w:iCs/>
          <w:color w:val="000000"/>
        </w:rPr>
        <w:t>calm</w:t>
      </w:r>
      <w:proofErr w:type="gramEnd"/>
      <w:r w:rsidRPr="00340AFE">
        <w:rPr>
          <w:rFonts w:ascii="Arial" w:eastAsia="Times New Roman" w:hAnsi="Arial" w:cs="Arial"/>
          <w:i/>
          <w:iCs/>
          <w:color w:val="000000"/>
        </w:rPr>
        <w:t xml:space="preserve"> and reassuring. Do not disclose the identity of the person who tested positive.</w:t>
      </w:r>
    </w:p>
    <w:p w14:paraId="33E3924D" w14:textId="124AC228" w:rsidR="00340AFE" w:rsidRPr="00340AFE" w:rsidRDefault="00340AFE" w:rsidP="00340AFE">
      <w:pPr>
        <w:rPr>
          <w:rFonts w:ascii="Arial" w:eastAsia="Times New Roman" w:hAnsi="Arial" w:cs="Arial"/>
          <w:color w:val="000000"/>
        </w:rPr>
      </w:pPr>
      <w:r w:rsidRPr="00340AFE">
        <w:rPr>
          <w:rFonts w:ascii="Arial" w:eastAsia="Times New Roman" w:hAnsi="Arial" w:cs="Arial"/>
          <w:color w:val="000000"/>
        </w:rPr>
        <w:t>Dear [Employee Name]: </w:t>
      </w:r>
    </w:p>
    <w:p w14:paraId="3C705157" w14:textId="5691EA3A" w:rsidR="00340AFE" w:rsidRPr="00340AFE" w:rsidRDefault="00340AFE" w:rsidP="00340AFE">
      <w:pPr>
        <w:rPr>
          <w:rFonts w:ascii="Arial" w:eastAsia="Times New Roman" w:hAnsi="Arial" w:cs="Arial"/>
          <w:color w:val="000000"/>
        </w:rPr>
      </w:pPr>
      <w:r w:rsidRPr="00340AFE">
        <w:rPr>
          <w:rFonts w:ascii="Arial" w:eastAsia="Times New Roman" w:hAnsi="Arial" w:cs="Arial"/>
          <w:color w:val="000000"/>
        </w:rPr>
        <w:t xml:space="preserve">Today, we received confirmation that an employee of our </w:t>
      </w:r>
      <w:r w:rsidRPr="00340AFE">
        <w:rPr>
          <w:rFonts w:ascii="Arial" w:eastAsia="Times New Roman" w:hAnsi="Arial" w:cs="Arial"/>
          <w:color w:val="000000"/>
          <w:highlight w:val="yellow"/>
        </w:rPr>
        <w:t>[school/district]</w:t>
      </w:r>
      <w:r w:rsidRPr="00340AFE">
        <w:rPr>
          <w:rFonts w:ascii="Arial" w:eastAsia="Times New Roman" w:hAnsi="Arial" w:cs="Arial"/>
          <w:color w:val="000000"/>
        </w:rPr>
        <w:t xml:space="preserve"> has tested positive for COVID-19. While we must protect the privacy of the person involved, we believe it is best to communicate transparently with you so you can make well-informed decisions regarding your health. </w:t>
      </w:r>
    </w:p>
    <w:p w14:paraId="2060138D" w14:textId="20B40393" w:rsidR="00340AFE" w:rsidRPr="00340AFE" w:rsidRDefault="00340AFE" w:rsidP="00340AFE">
      <w:pPr>
        <w:rPr>
          <w:rFonts w:ascii="Arial" w:eastAsia="Times New Roman" w:hAnsi="Arial" w:cs="Arial"/>
          <w:color w:val="000000"/>
        </w:rPr>
      </w:pPr>
      <w:r w:rsidRPr="00340AFE">
        <w:rPr>
          <w:rFonts w:ascii="Arial" w:eastAsia="Times New Roman" w:hAnsi="Arial" w:cs="Arial"/>
          <w:color w:val="000000"/>
        </w:rPr>
        <w:t xml:space="preserve">As a coworker of the individual involved, it is possible, but not certain, you have </w:t>
      </w:r>
      <w:proofErr w:type="gramStart"/>
      <w:r w:rsidRPr="00340AFE">
        <w:rPr>
          <w:rFonts w:ascii="Arial" w:eastAsia="Times New Roman" w:hAnsi="Arial" w:cs="Arial"/>
          <w:color w:val="000000"/>
        </w:rPr>
        <w:t>come into contact with</w:t>
      </w:r>
      <w:proofErr w:type="gramEnd"/>
      <w:r w:rsidRPr="00340AFE">
        <w:rPr>
          <w:rFonts w:ascii="Arial" w:eastAsia="Times New Roman" w:hAnsi="Arial" w:cs="Arial"/>
          <w:color w:val="000000"/>
        </w:rPr>
        <w:t xml:space="preserve"> the him/her while performing your work responsibilities. As a result, </w:t>
      </w:r>
      <w:r w:rsidRPr="00340AFE">
        <w:rPr>
          <w:rFonts w:ascii="Arial" w:eastAsia="Times New Roman" w:hAnsi="Arial" w:cs="Arial"/>
          <w:color w:val="000000"/>
          <w:highlight w:val="yellow"/>
        </w:rPr>
        <w:t>[County]</w:t>
      </w:r>
      <w:r w:rsidRPr="00340AFE">
        <w:rPr>
          <w:rFonts w:ascii="Arial" w:eastAsia="Times New Roman" w:hAnsi="Arial" w:cs="Arial"/>
          <w:color w:val="000000"/>
        </w:rPr>
        <w:t xml:space="preserve"> County Health Department officials recommend you closely monitor yourself for possible symptoms for the next two to 14 days. </w:t>
      </w:r>
      <w:r w:rsidRPr="00340AFE">
        <w:rPr>
          <w:rFonts w:ascii="Arial" w:eastAsia="Times New Roman" w:hAnsi="Arial" w:cs="Arial"/>
          <w:color w:val="000000"/>
          <w:highlight w:val="yellow"/>
        </w:rPr>
        <w:t>[Insert additional advice you receive from county health officials here</w:t>
      </w:r>
      <w:r w:rsidR="00842A09" w:rsidRPr="00842A09">
        <w:rPr>
          <w:rFonts w:ascii="Arial" w:eastAsia="Times New Roman" w:hAnsi="Arial" w:cs="Arial"/>
          <w:color w:val="000000"/>
          <w:highlight w:val="yellow"/>
        </w:rPr>
        <w:t>, as well as details around plans for school closure/remote learning implementation]</w:t>
      </w:r>
    </w:p>
    <w:p w14:paraId="35B141C7" w14:textId="53082F04" w:rsidR="00842A09" w:rsidRDefault="00340AFE" w:rsidP="005B1A84">
      <w:pPr>
        <w:rPr>
          <w:rFonts w:ascii="Arial" w:eastAsia="Times New Roman" w:hAnsi="Arial" w:cs="Arial"/>
          <w:color w:val="000000"/>
        </w:rPr>
      </w:pPr>
      <w:r w:rsidRPr="00340AFE">
        <w:rPr>
          <w:rFonts w:ascii="Arial" w:eastAsia="Times New Roman" w:hAnsi="Arial" w:cs="Arial"/>
          <w:color w:val="000000"/>
        </w:rPr>
        <w:t xml:space="preserve">There is nothing more important to </w:t>
      </w:r>
      <w:r w:rsidRPr="00340AFE">
        <w:rPr>
          <w:rFonts w:ascii="Arial" w:eastAsia="Times New Roman" w:hAnsi="Arial" w:cs="Arial"/>
          <w:color w:val="000000"/>
          <w:highlight w:val="yellow"/>
        </w:rPr>
        <w:t>[</w:t>
      </w:r>
      <w:r w:rsidR="00842A09">
        <w:rPr>
          <w:rFonts w:ascii="Arial" w:eastAsia="Times New Roman" w:hAnsi="Arial" w:cs="Arial"/>
          <w:color w:val="000000"/>
          <w:highlight w:val="yellow"/>
        </w:rPr>
        <w:t>school</w:t>
      </w:r>
      <w:r w:rsidRPr="00340AFE">
        <w:rPr>
          <w:rFonts w:ascii="Arial" w:eastAsia="Times New Roman" w:hAnsi="Arial" w:cs="Arial"/>
          <w:color w:val="000000"/>
          <w:highlight w:val="yellow"/>
        </w:rPr>
        <w:t>]</w:t>
      </w:r>
      <w:r w:rsidRPr="00340AFE">
        <w:rPr>
          <w:rFonts w:ascii="Arial" w:eastAsia="Times New Roman" w:hAnsi="Arial" w:cs="Arial"/>
          <w:color w:val="000000"/>
        </w:rPr>
        <w:t xml:space="preserve"> than the safety and health of our students, our </w:t>
      </w:r>
      <w:proofErr w:type="gramStart"/>
      <w:r w:rsidRPr="00340AFE">
        <w:rPr>
          <w:rFonts w:ascii="Arial" w:eastAsia="Times New Roman" w:hAnsi="Arial" w:cs="Arial"/>
          <w:color w:val="000000"/>
        </w:rPr>
        <w:t>staff</w:t>
      </w:r>
      <w:proofErr w:type="gramEnd"/>
      <w:r w:rsidRPr="00340AFE">
        <w:rPr>
          <w:rFonts w:ascii="Arial" w:eastAsia="Times New Roman" w:hAnsi="Arial" w:cs="Arial"/>
          <w:color w:val="000000"/>
        </w:rPr>
        <w:t xml:space="preserve"> and their families. If you have any questions or additional concerns about this matter, you are welcome to contact </w:t>
      </w:r>
      <w:r w:rsidRPr="00340AFE">
        <w:rPr>
          <w:rFonts w:ascii="Arial" w:eastAsia="Times New Roman" w:hAnsi="Arial" w:cs="Arial"/>
          <w:color w:val="000000"/>
          <w:highlight w:val="yellow"/>
        </w:rPr>
        <w:t>[Name], [Title] at [phone number].</w:t>
      </w:r>
      <w:r w:rsidRPr="00340AFE">
        <w:rPr>
          <w:rFonts w:ascii="Arial" w:eastAsia="Times New Roman" w:hAnsi="Arial" w:cs="Arial"/>
          <w:color w:val="000000"/>
        </w:rPr>
        <w:t xml:space="preserve"> You are valued by this school, and we are here to assist you</w:t>
      </w:r>
      <w:r w:rsidR="00842A09">
        <w:rPr>
          <w:rFonts w:ascii="Arial" w:eastAsia="Times New Roman" w:hAnsi="Arial" w:cs="Arial"/>
          <w:color w:val="000000"/>
        </w:rPr>
        <w:t xml:space="preserve">. </w:t>
      </w:r>
    </w:p>
    <w:p w14:paraId="7C00810B" w14:textId="35B5EC7C" w:rsidR="00842A09" w:rsidRDefault="00842A09" w:rsidP="005B1A84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Sincerely, </w:t>
      </w:r>
    </w:p>
    <w:p w14:paraId="1F3E13A9" w14:textId="2208583D" w:rsidR="00842A09" w:rsidRPr="00842A09" w:rsidRDefault="00842A09" w:rsidP="005B1A84">
      <w:pPr>
        <w:rPr>
          <w:rFonts w:ascii="Arial" w:eastAsia="Times New Roman" w:hAnsi="Arial" w:cs="Arial"/>
          <w:color w:val="000000"/>
        </w:rPr>
      </w:pPr>
      <w:r w:rsidRPr="00842A09">
        <w:rPr>
          <w:rFonts w:ascii="Arial" w:eastAsia="Times New Roman" w:hAnsi="Arial" w:cs="Arial"/>
          <w:color w:val="000000"/>
          <w:highlight w:val="yellow"/>
        </w:rPr>
        <w:t>[School Leadership]</w:t>
      </w:r>
    </w:p>
    <w:p w14:paraId="30903DE3" w14:textId="0CE9C039" w:rsidR="00425A00" w:rsidRDefault="00425A00" w:rsidP="005B1A84">
      <w:pPr>
        <w:rPr>
          <w:rFonts w:asciiTheme="majorHAnsi" w:hAnsiTheme="majorHAnsi"/>
        </w:rPr>
      </w:pPr>
    </w:p>
    <w:p w14:paraId="11E6AFFC" w14:textId="77777777" w:rsidR="00CC0817" w:rsidRDefault="00690D75" w:rsidP="005B1A84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455FA9"/>
          <w:sz w:val="24"/>
          <w:szCs w:val="24"/>
        </w:rPr>
        <w:br w:type="page"/>
      </w:r>
    </w:p>
    <w:p w14:paraId="5EEA5BA7" w14:textId="34C20280" w:rsidR="00425A00" w:rsidRDefault="00425A00" w:rsidP="00F07434">
      <w:pPr>
        <w:pStyle w:val="Heading2"/>
      </w:pPr>
      <w:bookmarkStart w:id="5" w:name="_Toc41495438"/>
      <w:r>
        <w:lastRenderedPageBreak/>
        <w:t>FREQUENTLY ASKED QUESTIONS</w:t>
      </w:r>
      <w:bookmarkEnd w:id="5"/>
      <w:r>
        <w:t xml:space="preserve"> </w:t>
      </w:r>
    </w:p>
    <w:p w14:paraId="3C0FB168" w14:textId="6FD980A9" w:rsidR="00425A00" w:rsidRPr="00690D75" w:rsidRDefault="00425A00" w:rsidP="00425A00">
      <w:pPr>
        <w:rPr>
          <w:rFonts w:ascii="Arial" w:hAnsi="Arial" w:cs="Arial"/>
          <w:i/>
          <w:iCs/>
        </w:rPr>
      </w:pPr>
      <w:r w:rsidRPr="00690D75">
        <w:rPr>
          <w:rFonts w:ascii="Arial" w:hAnsi="Arial" w:cs="Arial"/>
          <w:i/>
          <w:iCs/>
        </w:rPr>
        <w:t>Schools may want to standardize responses to the most frequently asked questions to share with staff and families</w:t>
      </w:r>
      <w:r w:rsidR="00A477F2" w:rsidRPr="00690D75">
        <w:rPr>
          <w:rFonts w:ascii="Arial" w:hAnsi="Arial" w:cs="Arial"/>
          <w:i/>
          <w:iCs/>
        </w:rPr>
        <w:t xml:space="preserve"> as well as post on their websites</w:t>
      </w:r>
      <w:r w:rsidRPr="00690D75">
        <w:rPr>
          <w:rFonts w:ascii="Arial" w:hAnsi="Arial" w:cs="Arial"/>
          <w:i/>
          <w:iCs/>
        </w:rPr>
        <w:t>. Feel free to add or adjust questions and provide a school specific response below each.</w:t>
      </w:r>
    </w:p>
    <w:p w14:paraId="6A50E28A" w14:textId="77777777" w:rsidR="00425A00" w:rsidRDefault="00425A00" w:rsidP="005B1A84">
      <w:pPr>
        <w:rPr>
          <w:rFonts w:ascii="Arial" w:eastAsia="Times New Roman" w:hAnsi="Arial" w:cs="Arial"/>
          <w:b/>
          <w:bCs/>
          <w:color w:val="455FA9"/>
          <w:sz w:val="24"/>
          <w:szCs w:val="24"/>
        </w:rPr>
      </w:pPr>
    </w:p>
    <w:p w14:paraId="7A0D10C4" w14:textId="13B89DE0" w:rsidR="00425A00" w:rsidRDefault="00425A00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Who can I call at the school if I have questions while the building is closed?</w:t>
      </w:r>
    </w:p>
    <w:p w14:paraId="2C8D478F" w14:textId="77777777" w:rsidR="00425A00" w:rsidRDefault="00425A00" w:rsidP="005B1A84">
      <w:pPr>
        <w:rPr>
          <w:rFonts w:ascii="Arial" w:hAnsi="Arial" w:cs="Arial"/>
          <w:b/>
          <w:bCs/>
        </w:rPr>
      </w:pPr>
    </w:p>
    <w:p w14:paraId="341C8039" w14:textId="6247F4D5" w:rsidR="00425A00" w:rsidRDefault="00425A00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meal supports will be available to students and families?</w:t>
      </w:r>
    </w:p>
    <w:p w14:paraId="4BCBE039" w14:textId="77777777" w:rsidR="00425A00" w:rsidRDefault="00425A00" w:rsidP="005B1A84">
      <w:pPr>
        <w:rPr>
          <w:rFonts w:ascii="Arial" w:hAnsi="Arial" w:cs="Arial"/>
          <w:b/>
          <w:bCs/>
        </w:rPr>
      </w:pPr>
    </w:p>
    <w:p w14:paraId="3ECB4935" w14:textId="7D8886BC" w:rsidR="00425A00" w:rsidRDefault="00425A00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health supports will be available to students and families?</w:t>
      </w:r>
    </w:p>
    <w:p w14:paraId="457CE8AE" w14:textId="77777777" w:rsidR="00425A00" w:rsidRDefault="00425A00" w:rsidP="005B1A84">
      <w:pPr>
        <w:rPr>
          <w:rFonts w:ascii="Arial" w:hAnsi="Arial" w:cs="Arial"/>
          <w:b/>
          <w:bCs/>
        </w:rPr>
      </w:pPr>
    </w:p>
    <w:p w14:paraId="312C907E" w14:textId="15C25D5D" w:rsidR="006F06D7" w:rsidRDefault="006F06D7" w:rsidP="00425A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the best way to communicate with my child’s teachers if I have questions?</w:t>
      </w:r>
    </w:p>
    <w:p w14:paraId="5C8480A4" w14:textId="77777777" w:rsidR="006F06D7" w:rsidRDefault="006F06D7" w:rsidP="00425A00">
      <w:pPr>
        <w:rPr>
          <w:rFonts w:ascii="Arial" w:hAnsi="Arial" w:cs="Arial"/>
          <w:b/>
          <w:bCs/>
        </w:rPr>
      </w:pPr>
    </w:p>
    <w:p w14:paraId="0529F2DF" w14:textId="4BCDCC89" w:rsidR="00425A00" w:rsidRDefault="00425A00" w:rsidP="00425A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supports will be available to students with I</w:t>
      </w:r>
      <w:r w:rsidR="00DD635F">
        <w:rPr>
          <w:rFonts w:ascii="Arial" w:hAnsi="Arial" w:cs="Arial"/>
          <w:b/>
          <w:bCs/>
        </w:rPr>
        <w:t xml:space="preserve">ndividualized </w:t>
      </w:r>
      <w:r>
        <w:rPr>
          <w:rFonts w:ascii="Arial" w:hAnsi="Arial" w:cs="Arial"/>
          <w:b/>
          <w:bCs/>
        </w:rPr>
        <w:t>E</w:t>
      </w:r>
      <w:r w:rsidR="00DD635F">
        <w:rPr>
          <w:rFonts w:ascii="Arial" w:hAnsi="Arial" w:cs="Arial"/>
          <w:b/>
          <w:bCs/>
        </w:rPr>
        <w:t xml:space="preserve">ducation </w:t>
      </w:r>
      <w:r>
        <w:rPr>
          <w:rFonts w:ascii="Arial" w:hAnsi="Arial" w:cs="Arial"/>
          <w:b/>
          <w:bCs/>
        </w:rPr>
        <w:t>P</w:t>
      </w:r>
      <w:r w:rsidR="00DD635F">
        <w:rPr>
          <w:rFonts w:ascii="Arial" w:hAnsi="Arial" w:cs="Arial"/>
          <w:b/>
          <w:bCs/>
        </w:rPr>
        <w:t>rogram</w:t>
      </w:r>
      <w:r>
        <w:rPr>
          <w:rFonts w:ascii="Arial" w:hAnsi="Arial" w:cs="Arial"/>
          <w:b/>
          <w:bCs/>
        </w:rPr>
        <w:t>s</w:t>
      </w:r>
      <w:r w:rsidR="00DD635F">
        <w:rPr>
          <w:rFonts w:ascii="Arial" w:hAnsi="Arial" w:cs="Arial"/>
          <w:b/>
          <w:bCs/>
        </w:rPr>
        <w:t xml:space="preserve"> (IEPs)</w:t>
      </w:r>
      <w:r>
        <w:rPr>
          <w:rFonts w:ascii="Arial" w:hAnsi="Arial" w:cs="Arial"/>
          <w:b/>
          <w:bCs/>
        </w:rPr>
        <w:t>?</w:t>
      </w:r>
    </w:p>
    <w:p w14:paraId="1C53B590" w14:textId="0D55AC12" w:rsidR="00425A00" w:rsidRDefault="00DD635F" w:rsidP="00425A00">
      <w:pPr>
        <w:rPr>
          <w:rFonts w:ascii="Arial" w:hAnsi="Arial" w:cs="Arial"/>
        </w:rPr>
      </w:pPr>
      <w:r w:rsidRPr="00CC0817">
        <w:rPr>
          <w:rFonts w:ascii="Arial" w:hAnsi="Arial" w:cs="Arial"/>
          <w:highlight w:val="yellow"/>
        </w:rPr>
        <w:t>[School]</w:t>
      </w:r>
      <w:r w:rsidRPr="00CC0817">
        <w:rPr>
          <w:rFonts w:ascii="Arial" w:hAnsi="Arial" w:cs="Arial"/>
        </w:rPr>
        <w:t xml:space="preserve"> is committed to provid</w:t>
      </w:r>
      <w:r>
        <w:rPr>
          <w:rFonts w:ascii="Arial" w:hAnsi="Arial" w:cs="Arial"/>
        </w:rPr>
        <w:t>ing</w:t>
      </w:r>
      <w:r w:rsidRPr="00CC0817">
        <w:rPr>
          <w:rFonts w:ascii="Arial" w:hAnsi="Arial" w:cs="Arial"/>
        </w:rPr>
        <w:t xml:space="preserve"> high-quality services </w:t>
      </w:r>
      <w:r>
        <w:rPr>
          <w:rFonts w:ascii="Arial" w:hAnsi="Arial" w:cs="Arial"/>
        </w:rPr>
        <w:t xml:space="preserve">for students with IEPs during this time. </w:t>
      </w:r>
      <w:r w:rsidRPr="00CC0817">
        <w:rPr>
          <w:rFonts w:ascii="Arial" w:hAnsi="Arial" w:cs="Arial"/>
          <w:highlight w:val="yellow"/>
        </w:rPr>
        <w:t>[Add specifics]</w:t>
      </w:r>
      <w:r>
        <w:rPr>
          <w:rFonts w:ascii="Arial" w:hAnsi="Arial" w:cs="Arial"/>
        </w:rPr>
        <w:t xml:space="preserve"> </w:t>
      </w:r>
    </w:p>
    <w:p w14:paraId="2AB6E371" w14:textId="77777777" w:rsidR="00DD635F" w:rsidRPr="00DD635F" w:rsidRDefault="00DD635F" w:rsidP="00425A00">
      <w:pPr>
        <w:rPr>
          <w:rFonts w:ascii="Arial" w:hAnsi="Arial" w:cs="Arial"/>
        </w:rPr>
      </w:pPr>
    </w:p>
    <w:p w14:paraId="3557050B" w14:textId="38780E9B" w:rsidR="00425A00" w:rsidRDefault="00425A00" w:rsidP="00425A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supports will be available to students with A</w:t>
      </w:r>
      <w:r w:rsidR="00DD635F">
        <w:rPr>
          <w:rFonts w:ascii="Arial" w:hAnsi="Arial" w:cs="Arial"/>
          <w:b/>
          <w:bCs/>
        </w:rPr>
        <w:t xml:space="preserve">dvanced </w:t>
      </w:r>
      <w:r>
        <w:rPr>
          <w:rFonts w:ascii="Arial" w:hAnsi="Arial" w:cs="Arial"/>
          <w:b/>
          <w:bCs/>
        </w:rPr>
        <w:t>L</w:t>
      </w:r>
      <w:r w:rsidR="00DD635F">
        <w:rPr>
          <w:rFonts w:ascii="Arial" w:hAnsi="Arial" w:cs="Arial"/>
          <w:b/>
          <w:bCs/>
        </w:rPr>
        <w:t xml:space="preserve">earning </w:t>
      </w:r>
      <w:r>
        <w:rPr>
          <w:rFonts w:ascii="Arial" w:hAnsi="Arial" w:cs="Arial"/>
          <w:b/>
          <w:bCs/>
        </w:rPr>
        <w:t>P</w:t>
      </w:r>
      <w:r w:rsidR="00DD635F">
        <w:rPr>
          <w:rFonts w:ascii="Arial" w:hAnsi="Arial" w:cs="Arial"/>
          <w:b/>
          <w:bCs/>
        </w:rPr>
        <w:t>lan</w:t>
      </w:r>
      <w:r>
        <w:rPr>
          <w:rFonts w:ascii="Arial" w:hAnsi="Arial" w:cs="Arial"/>
          <w:b/>
          <w:bCs/>
        </w:rPr>
        <w:t>s</w:t>
      </w:r>
      <w:r w:rsidR="00DD635F">
        <w:rPr>
          <w:rFonts w:ascii="Arial" w:hAnsi="Arial" w:cs="Arial"/>
          <w:b/>
          <w:bCs/>
        </w:rPr>
        <w:t xml:space="preserve"> (ALPs)</w:t>
      </w:r>
      <w:r>
        <w:rPr>
          <w:rFonts w:ascii="Arial" w:hAnsi="Arial" w:cs="Arial"/>
          <w:b/>
          <w:bCs/>
        </w:rPr>
        <w:t>?</w:t>
      </w:r>
    </w:p>
    <w:p w14:paraId="36426D2E" w14:textId="76151A5D" w:rsidR="00DD635F" w:rsidRPr="006F6101" w:rsidRDefault="00DD635F" w:rsidP="00DD635F">
      <w:pPr>
        <w:rPr>
          <w:rFonts w:ascii="Arial" w:hAnsi="Arial" w:cs="Arial"/>
        </w:rPr>
      </w:pPr>
      <w:r w:rsidRPr="006F6101">
        <w:rPr>
          <w:rFonts w:ascii="Arial" w:hAnsi="Arial" w:cs="Arial"/>
          <w:highlight w:val="yellow"/>
        </w:rPr>
        <w:t>[School]</w:t>
      </w:r>
      <w:r w:rsidRPr="006F6101">
        <w:rPr>
          <w:rFonts w:ascii="Arial" w:hAnsi="Arial" w:cs="Arial"/>
        </w:rPr>
        <w:t xml:space="preserve"> is committed to provid</w:t>
      </w:r>
      <w:r>
        <w:rPr>
          <w:rFonts w:ascii="Arial" w:hAnsi="Arial" w:cs="Arial"/>
        </w:rPr>
        <w:t>ing</w:t>
      </w:r>
      <w:r w:rsidRPr="006F6101">
        <w:rPr>
          <w:rFonts w:ascii="Arial" w:hAnsi="Arial" w:cs="Arial"/>
        </w:rPr>
        <w:t xml:space="preserve"> high-quality services </w:t>
      </w:r>
      <w:r>
        <w:rPr>
          <w:rFonts w:ascii="Arial" w:hAnsi="Arial" w:cs="Arial"/>
        </w:rPr>
        <w:t xml:space="preserve">for students with ALPs during this time. </w:t>
      </w:r>
      <w:r w:rsidRPr="006F6101">
        <w:rPr>
          <w:rFonts w:ascii="Arial" w:hAnsi="Arial" w:cs="Arial"/>
          <w:highlight w:val="yellow"/>
        </w:rPr>
        <w:t>[Add specifics]</w:t>
      </w:r>
      <w:r>
        <w:rPr>
          <w:rFonts w:ascii="Arial" w:hAnsi="Arial" w:cs="Arial"/>
        </w:rPr>
        <w:t xml:space="preserve"> </w:t>
      </w:r>
    </w:p>
    <w:p w14:paraId="24E74383" w14:textId="77777777" w:rsidR="00425A00" w:rsidRDefault="00425A00" w:rsidP="00425A00">
      <w:pPr>
        <w:rPr>
          <w:rFonts w:ascii="Arial" w:hAnsi="Arial" w:cs="Arial"/>
          <w:b/>
          <w:bCs/>
        </w:rPr>
      </w:pPr>
    </w:p>
    <w:p w14:paraId="70C283A5" w14:textId="49929865" w:rsidR="00425A00" w:rsidRDefault="00425A00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Is my student required to participate in remote learning?</w:t>
      </w:r>
    </w:p>
    <w:p w14:paraId="2D8105AF" w14:textId="20FEE855" w:rsidR="00425A00" w:rsidRDefault="00425A00" w:rsidP="005B1A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Attending school is mandatory </w:t>
      </w:r>
      <w:r w:rsidRPr="00425A00">
        <w:rPr>
          <w:rFonts w:ascii="Arial" w:hAnsi="Arial" w:cs="Arial"/>
        </w:rPr>
        <w:t>for students ages 6-17</w:t>
      </w:r>
      <w:r>
        <w:rPr>
          <w:rFonts w:ascii="Arial" w:hAnsi="Arial" w:cs="Arial"/>
        </w:rPr>
        <w:t xml:space="preserve"> in Colorado</w:t>
      </w:r>
      <w:r w:rsidRPr="00425A00">
        <w:rPr>
          <w:rFonts w:ascii="Arial" w:hAnsi="Arial" w:cs="Arial"/>
        </w:rPr>
        <w:t xml:space="preserve">. During the </w:t>
      </w:r>
      <w:r>
        <w:rPr>
          <w:rFonts w:ascii="Arial" w:hAnsi="Arial" w:cs="Arial"/>
        </w:rPr>
        <w:t>COVID-19 pandemic</w:t>
      </w:r>
      <w:r w:rsidRPr="00425A00">
        <w:rPr>
          <w:rFonts w:ascii="Arial" w:hAnsi="Arial" w:cs="Arial"/>
        </w:rPr>
        <w:t xml:space="preserve">, </w:t>
      </w:r>
      <w:r w:rsidRPr="00425A00">
        <w:rPr>
          <w:rFonts w:ascii="Arial" w:hAnsi="Arial" w:cs="Arial"/>
          <w:highlight w:val="yellow"/>
        </w:rPr>
        <w:t>[School]</w:t>
      </w:r>
      <w:r>
        <w:rPr>
          <w:rFonts w:ascii="Arial" w:hAnsi="Arial" w:cs="Arial"/>
        </w:rPr>
        <w:t xml:space="preserve"> is providing </w:t>
      </w:r>
      <w:r w:rsidR="00DD635F">
        <w:rPr>
          <w:rFonts w:ascii="Arial" w:hAnsi="Arial" w:cs="Arial"/>
        </w:rPr>
        <w:t>remote learning</w:t>
      </w:r>
      <w:r>
        <w:rPr>
          <w:rFonts w:ascii="Arial" w:hAnsi="Arial" w:cs="Arial"/>
        </w:rPr>
        <w:t xml:space="preserve"> in place of </w:t>
      </w:r>
      <w:r w:rsidRPr="00425A00">
        <w:rPr>
          <w:rFonts w:ascii="Arial" w:hAnsi="Arial" w:cs="Arial"/>
        </w:rPr>
        <w:t>in-person</w:t>
      </w:r>
      <w:r w:rsidR="00DD635F">
        <w:rPr>
          <w:rFonts w:ascii="Arial" w:hAnsi="Arial" w:cs="Arial"/>
        </w:rPr>
        <w:t xml:space="preserve"> learning</w:t>
      </w:r>
      <w:r w:rsidRPr="00425A00">
        <w:rPr>
          <w:rFonts w:ascii="Arial" w:hAnsi="Arial" w:cs="Arial"/>
        </w:rPr>
        <w:t xml:space="preserve">. We understand that this </w:t>
      </w:r>
      <w:r w:rsidR="00DD635F">
        <w:rPr>
          <w:rFonts w:ascii="Arial" w:hAnsi="Arial" w:cs="Arial"/>
        </w:rPr>
        <w:t>may be</w:t>
      </w:r>
      <w:r w:rsidRPr="00425A00">
        <w:rPr>
          <w:rFonts w:ascii="Arial" w:hAnsi="Arial" w:cs="Arial"/>
        </w:rPr>
        <w:t xml:space="preserve"> </w:t>
      </w:r>
      <w:r w:rsidR="00E22127">
        <w:rPr>
          <w:rFonts w:ascii="Arial" w:hAnsi="Arial" w:cs="Arial"/>
        </w:rPr>
        <w:t>challenging</w:t>
      </w:r>
      <w:r w:rsidRPr="00425A00">
        <w:rPr>
          <w:rFonts w:ascii="Arial" w:hAnsi="Arial" w:cs="Arial"/>
        </w:rPr>
        <w:t xml:space="preserve"> for our students, </w:t>
      </w:r>
      <w:proofErr w:type="gramStart"/>
      <w:r w:rsidRPr="00425A00">
        <w:rPr>
          <w:rFonts w:ascii="Arial" w:hAnsi="Arial" w:cs="Arial"/>
        </w:rPr>
        <w:t>families</w:t>
      </w:r>
      <w:proofErr w:type="gramEnd"/>
      <w:r w:rsidRPr="00425A00">
        <w:rPr>
          <w:rFonts w:ascii="Arial" w:hAnsi="Arial" w:cs="Arial"/>
        </w:rPr>
        <w:t xml:space="preserve"> and staff</w:t>
      </w:r>
      <w:r w:rsidR="00E22127">
        <w:rPr>
          <w:rFonts w:ascii="Arial" w:hAnsi="Arial" w:cs="Arial"/>
        </w:rPr>
        <w:t xml:space="preserve"> on top of an already challenging time</w:t>
      </w:r>
      <w:r w:rsidR="00DD635F">
        <w:rPr>
          <w:rFonts w:ascii="Arial" w:hAnsi="Arial" w:cs="Arial"/>
        </w:rPr>
        <w:t>. W</w:t>
      </w:r>
      <w:r w:rsidRPr="00425A00">
        <w:rPr>
          <w:rFonts w:ascii="Arial" w:hAnsi="Arial" w:cs="Arial"/>
        </w:rPr>
        <w:t xml:space="preserve">e are </w:t>
      </w:r>
      <w:r w:rsidR="00DD635F">
        <w:rPr>
          <w:rFonts w:ascii="Arial" w:hAnsi="Arial" w:cs="Arial"/>
        </w:rPr>
        <w:t>requesting that our school</w:t>
      </w:r>
      <w:r w:rsidRPr="00425A00">
        <w:rPr>
          <w:rFonts w:ascii="Arial" w:hAnsi="Arial" w:cs="Arial"/>
        </w:rPr>
        <w:t xml:space="preserve"> community </w:t>
      </w:r>
      <w:r w:rsidR="00DD635F">
        <w:rPr>
          <w:rFonts w:ascii="Arial" w:hAnsi="Arial" w:cs="Arial"/>
        </w:rPr>
        <w:t>make</w:t>
      </w:r>
      <w:r w:rsidR="00E22127">
        <w:rPr>
          <w:rFonts w:ascii="Arial" w:hAnsi="Arial" w:cs="Arial"/>
        </w:rPr>
        <w:t>s</w:t>
      </w:r>
      <w:r w:rsidR="00DD635F">
        <w:rPr>
          <w:rFonts w:ascii="Arial" w:hAnsi="Arial" w:cs="Arial"/>
        </w:rPr>
        <w:t xml:space="preserve"> a</w:t>
      </w:r>
      <w:r w:rsidRPr="00425A00">
        <w:rPr>
          <w:rFonts w:ascii="Arial" w:hAnsi="Arial" w:cs="Arial"/>
        </w:rPr>
        <w:t xml:space="preserve"> good faith effort </w:t>
      </w:r>
      <w:r w:rsidR="00DD635F">
        <w:rPr>
          <w:rFonts w:ascii="Arial" w:hAnsi="Arial" w:cs="Arial"/>
        </w:rPr>
        <w:t xml:space="preserve">to </w:t>
      </w:r>
      <w:r w:rsidRPr="00425A00">
        <w:rPr>
          <w:rFonts w:ascii="Arial" w:hAnsi="Arial" w:cs="Arial"/>
        </w:rPr>
        <w:t>participate in remote learning.</w:t>
      </w:r>
    </w:p>
    <w:p w14:paraId="0C8B6FF4" w14:textId="4B6F1B15" w:rsidR="00425A00" w:rsidRDefault="00425A00" w:rsidP="005B1A84">
      <w:pPr>
        <w:rPr>
          <w:rFonts w:ascii="Arial" w:hAnsi="Arial" w:cs="Arial"/>
          <w:b/>
          <w:bCs/>
        </w:rPr>
      </w:pPr>
      <w:r w:rsidRPr="00425A00">
        <w:rPr>
          <w:rFonts w:ascii="Arial" w:hAnsi="Arial" w:cs="Arial"/>
          <w:b/>
          <w:bCs/>
        </w:rPr>
        <w:t>How will attendance be tracked?</w:t>
      </w:r>
    </w:p>
    <w:p w14:paraId="10AEBC0A" w14:textId="77777777" w:rsidR="00425A00" w:rsidRDefault="00425A00" w:rsidP="00425A00">
      <w:pPr>
        <w:rPr>
          <w:rFonts w:ascii="Arial" w:hAnsi="Arial" w:cs="Arial"/>
          <w:b/>
          <w:bCs/>
        </w:rPr>
      </w:pPr>
    </w:p>
    <w:p w14:paraId="394F1C99" w14:textId="2B08EE67" w:rsidR="00425A00" w:rsidRDefault="00425A00" w:rsidP="00425A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How will student grades be determined?</w:t>
      </w:r>
    </w:p>
    <w:p w14:paraId="68A6A865" w14:textId="77777777" w:rsidR="00425A00" w:rsidRDefault="00425A00" w:rsidP="005B1A84">
      <w:pPr>
        <w:rPr>
          <w:rFonts w:ascii="Arial" w:hAnsi="Arial" w:cs="Arial"/>
          <w:b/>
          <w:bCs/>
        </w:rPr>
      </w:pPr>
    </w:p>
    <w:p w14:paraId="44CE01D4" w14:textId="2F35EC4F" w:rsidR="00425A00" w:rsidRDefault="00E22127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do I do if</w:t>
      </w:r>
      <w:r w:rsidR="00425A00">
        <w:rPr>
          <w:rFonts w:ascii="Arial" w:hAnsi="Arial" w:cs="Arial"/>
          <w:b/>
          <w:bCs/>
        </w:rPr>
        <w:t xml:space="preserve"> I </w:t>
      </w:r>
      <w:proofErr w:type="gramStart"/>
      <w:r w:rsidR="00425A00">
        <w:rPr>
          <w:rFonts w:ascii="Arial" w:hAnsi="Arial" w:cs="Arial"/>
          <w:b/>
          <w:bCs/>
        </w:rPr>
        <w:t>don’t</w:t>
      </w:r>
      <w:proofErr w:type="gramEnd"/>
      <w:r w:rsidR="00425A00">
        <w:rPr>
          <w:rFonts w:ascii="Arial" w:hAnsi="Arial" w:cs="Arial"/>
          <w:b/>
          <w:bCs/>
        </w:rPr>
        <w:t xml:space="preserve"> have internet accessibility or</w:t>
      </w:r>
      <w:r>
        <w:rPr>
          <w:rFonts w:ascii="Arial" w:hAnsi="Arial" w:cs="Arial"/>
          <w:b/>
          <w:bCs/>
        </w:rPr>
        <w:t xml:space="preserve"> </w:t>
      </w:r>
      <w:r w:rsidR="00425A00">
        <w:rPr>
          <w:rFonts w:ascii="Arial" w:hAnsi="Arial" w:cs="Arial"/>
          <w:b/>
          <w:bCs/>
        </w:rPr>
        <w:t xml:space="preserve">technology to </w:t>
      </w:r>
      <w:r>
        <w:rPr>
          <w:rFonts w:ascii="Arial" w:hAnsi="Arial" w:cs="Arial"/>
          <w:b/>
          <w:bCs/>
        </w:rPr>
        <w:t>participate in</w:t>
      </w:r>
      <w:r w:rsidR="00425A00">
        <w:rPr>
          <w:rFonts w:ascii="Arial" w:hAnsi="Arial" w:cs="Arial"/>
          <w:b/>
          <w:bCs/>
        </w:rPr>
        <w:t xml:space="preserve"> remote learning?</w:t>
      </w:r>
    </w:p>
    <w:p w14:paraId="2A2DD4B7" w14:textId="77777777" w:rsidR="00425A00" w:rsidRDefault="00425A00" w:rsidP="005B1A84">
      <w:pPr>
        <w:rPr>
          <w:rFonts w:ascii="Arial" w:hAnsi="Arial" w:cs="Arial"/>
          <w:b/>
          <w:bCs/>
        </w:rPr>
      </w:pPr>
    </w:p>
    <w:p w14:paraId="61ACAE5A" w14:textId="6A621977" w:rsidR="00425A00" w:rsidRDefault="00425A00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How will [School] continue to share updates and communications as the situation unfolds?</w:t>
      </w:r>
    </w:p>
    <w:p w14:paraId="5077EA35" w14:textId="2360D663" w:rsidR="00854DD1" w:rsidRDefault="00854DD1" w:rsidP="005B1A84">
      <w:pPr>
        <w:rPr>
          <w:rFonts w:ascii="Arial" w:hAnsi="Arial" w:cs="Arial"/>
          <w:b/>
          <w:bCs/>
        </w:rPr>
      </w:pPr>
    </w:p>
    <w:p w14:paraId="550D535A" w14:textId="5CFCA93E" w:rsidR="00854DD1" w:rsidRDefault="00854DD1" w:rsidP="005B1A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How can I retrieve materials my student left in the school building?</w:t>
      </w:r>
    </w:p>
    <w:p w14:paraId="63F5A4B6" w14:textId="61BCB740" w:rsidR="00CC0817" w:rsidRDefault="00CC0817" w:rsidP="005B1A84">
      <w:pPr>
        <w:rPr>
          <w:rFonts w:ascii="Arial" w:hAnsi="Arial" w:cs="Arial"/>
          <w:b/>
          <w:bCs/>
        </w:rPr>
      </w:pPr>
    </w:p>
    <w:p w14:paraId="6974A4D5" w14:textId="77777777" w:rsidR="00CC0817" w:rsidRDefault="00CC0817">
      <w:pPr>
        <w:rPr>
          <w:rFonts w:ascii="Arial" w:eastAsia="Times New Roman" w:hAnsi="Arial" w:cs="Arial"/>
          <w:b/>
          <w:bCs/>
          <w:color w:val="455FC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455FC3"/>
          <w:sz w:val="24"/>
          <w:szCs w:val="24"/>
        </w:rPr>
        <w:br w:type="page"/>
      </w:r>
    </w:p>
    <w:p w14:paraId="64BEEC6D" w14:textId="17E5E451" w:rsidR="00CC0817" w:rsidRPr="00D90ADA" w:rsidRDefault="00CC0817" w:rsidP="00F07434">
      <w:pPr>
        <w:pStyle w:val="Heading2"/>
      </w:pPr>
      <w:bookmarkStart w:id="6" w:name="_Toc41495439"/>
      <w:r w:rsidRPr="00D90ADA">
        <w:lastRenderedPageBreak/>
        <w:t>HELPFUL LINKS</w:t>
      </w:r>
      <w:bookmarkEnd w:id="6"/>
    </w:p>
    <w:p w14:paraId="0B80F04F" w14:textId="77777777" w:rsidR="00CC0817" w:rsidRPr="00CC0817" w:rsidRDefault="00CC0817" w:rsidP="00CC0817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Communications:</w:t>
      </w:r>
    </w:p>
    <w:p w14:paraId="6C8FD0F3" w14:textId="77777777" w:rsidR="00CC0817" w:rsidRDefault="00CC0817" w:rsidP="00CC0817">
      <w:pPr>
        <w:pStyle w:val="ListParagraph"/>
        <w:numPr>
          <w:ilvl w:val="0"/>
          <w:numId w:val="20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</w:t>
      </w:r>
      <w:hyperlink r:id="rId24" w:history="1">
        <w:r w:rsidRPr="00D90ADA">
          <w:rPr>
            <w:rStyle w:val="Hyperlink"/>
            <w:rFonts w:ascii="Arial" w:eastAsia="Times New Roman" w:hAnsi="Arial" w:cs="Arial"/>
            <w:sz w:val="24"/>
            <w:szCs w:val="24"/>
          </w:rPr>
          <w:t>COVID-19 Communications Templates and Tips</w:t>
        </w:r>
      </w:hyperlink>
      <w:r>
        <w:rPr>
          <w:rFonts w:ascii="Arial" w:eastAsia="Times New Roman" w:hAnsi="Arial" w:cs="Arial"/>
          <w:sz w:val="24"/>
          <w:szCs w:val="24"/>
        </w:rPr>
        <w:t xml:space="preserve"> page from the Oklahoma State School Boards Association includes more letter templates, including phone scripts, that can easily be adapted to your school/situation. </w:t>
      </w:r>
    </w:p>
    <w:p w14:paraId="644FFAB4" w14:textId="77777777" w:rsidR="00CC0817" w:rsidRDefault="00CC0817" w:rsidP="00CC0817">
      <w:pPr>
        <w:pStyle w:val="ListParagraph"/>
        <w:numPr>
          <w:ilvl w:val="0"/>
          <w:numId w:val="20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</w:t>
      </w:r>
      <w:hyperlink r:id="rId25" w:history="1">
        <w:r w:rsidRPr="00D90ADA">
          <w:rPr>
            <w:rStyle w:val="Hyperlink"/>
            <w:rFonts w:ascii="Arial" w:eastAsia="Times New Roman" w:hAnsi="Arial" w:cs="Arial"/>
            <w:sz w:val="24"/>
            <w:szCs w:val="24"/>
          </w:rPr>
          <w:t>Coronavirus Communications Crisis for Public Schools</w:t>
        </w:r>
      </w:hyperlink>
      <w:r>
        <w:rPr>
          <w:rFonts w:ascii="Arial" w:eastAsia="Times New Roman" w:hAnsi="Arial" w:cs="Arial"/>
          <w:sz w:val="24"/>
          <w:szCs w:val="24"/>
        </w:rPr>
        <w:t xml:space="preserve"> resource from the National School Public Relations Association includes helpful tips, resources, and best practice examples to support all school communicators. </w:t>
      </w:r>
    </w:p>
    <w:p w14:paraId="6B51B21D" w14:textId="77777777" w:rsidR="00CC0817" w:rsidRPr="00CC0817" w:rsidRDefault="00CC0817" w:rsidP="00CC0817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Colorado-Specific</w:t>
      </w:r>
    </w:p>
    <w:p w14:paraId="382B03DD" w14:textId="77777777" w:rsidR="00CC0817" w:rsidRPr="00CC0817" w:rsidRDefault="00CC0817" w:rsidP="00CC081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hyperlink r:id="rId26" w:history="1">
        <w:r w:rsidRPr="00CC0817">
          <w:rPr>
            <w:rStyle w:val="Hyperlink"/>
            <w:rFonts w:ascii="Arial" w:hAnsi="Arial" w:cs="Arial"/>
            <w:sz w:val="24"/>
            <w:szCs w:val="24"/>
          </w:rPr>
          <w:t>CDE: Planning for the 2020-21 School Year</w:t>
        </w:r>
      </w:hyperlink>
      <w:r w:rsidRPr="00CC0817">
        <w:rPr>
          <w:rFonts w:ascii="Arial" w:hAnsi="Arial" w:cs="Arial"/>
          <w:sz w:val="24"/>
          <w:szCs w:val="24"/>
        </w:rPr>
        <w:t xml:space="preserve"> </w:t>
      </w:r>
    </w:p>
    <w:p w14:paraId="653FFC8A" w14:textId="77777777" w:rsidR="00CC0817" w:rsidRPr="00CC0817" w:rsidRDefault="00CC0817" w:rsidP="00CC081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hyperlink r:id="rId27" w:history="1">
        <w:r w:rsidRPr="00CC0817">
          <w:rPr>
            <w:rStyle w:val="Hyperlink"/>
            <w:rFonts w:ascii="Arial" w:hAnsi="Arial" w:cs="Arial"/>
            <w:sz w:val="24"/>
            <w:szCs w:val="24"/>
          </w:rPr>
          <w:t>CDE COVID-19 Resources for Schools</w:t>
        </w:r>
      </w:hyperlink>
      <w:r w:rsidRPr="00CC0817">
        <w:rPr>
          <w:rFonts w:ascii="Arial" w:hAnsi="Arial" w:cs="Arial"/>
          <w:sz w:val="24"/>
          <w:szCs w:val="24"/>
        </w:rPr>
        <w:t xml:space="preserve"> </w:t>
      </w:r>
    </w:p>
    <w:p w14:paraId="62C8305E" w14:textId="77777777" w:rsidR="00CC0817" w:rsidRPr="00CC0817" w:rsidRDefault="00CC0817" w:rsidP="00CC081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hyperlink r:id="rId28" w:history="1">
        <w:r w:rsidRPr="00CC0817">
          <w:rPr>
            <w:rStyle w:val="Hyperlink"/>
            <w:rFonts w:ascii="Arial" w:hAnsi="Arial" w:cs="Arial"/>
            <w:sz w:val="24"/>
            <w:szCs w:val="24"/>
          </w:rPr>
          <w:t>CDPHE: Safer at Home Education Guidance P-12</w:t>
        </w:r>
      </w:hyperlink>
    </w:p>
    <w:p w14:paraId="34F4781E" w14:textId="77777777" w:rsidR="00CC0817" w:rsidRPr="00CC0817" w:rsidRDefault="00CC0817" w:rsidP="00CC081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hyperlink r:id="rId29" w:history="1">
        <w:r w:rsidRPr="00CC0817">
          <w:rPr>
            <w:rStyle w:val="Hyperlink"/>
            <w:rFonts w:ascii="Arial" w:hAnsi="Arial" w:cs="Arial"/>
            <w:sz w:val="24"/>
            <w:szCs w:val="24"/>
          </w:rPr>
          <w:t>CDPHE Guidance &amp; Resources</w:t>
        </w:r>
      </w:hyperlink>
      <w:r w:rsidRPr="00CC0817">
        <w:rPr>
          <w:rFonts w:ascii="Arial" w:hAnsi="Arial" w:cs="Arial"/>
          <w:sz w:val="24"/>
          <w:szCs w:val="24"/>
        </w:rPr>
        <w:t xml:space="preserve"> Scroll to “Schools &amp; Child Care” section</w:t>
      </w:r>
    </w:p>
    <w:p w14:paraId="21B0D4F1" w14:textId="77777777" w:rsidR="00CC0817" w:rsidRPr="00CC0817" w:rsidRDefault="00CC0817" w:rsidP="00CC0817">
      <w:pPr>
        <w:pStyle w:val="ListParagraph"/>
        <w:numPr>
          <w:ilvl w:val="0"/>
          <w:numId w:val="20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30" w:history="1">
        <w:r w:rsidRPr="00CC0817">
          <w:rPr>
            <w:rStyle w:val="Hyperlink"/>
            <w:rFonts w:ascii="Arial" w:hAnsi="Arial" w:cs="Arial"/>
            <w:sz w:val="24"/>
            <w:szCs w:val="24"/>
          </w:rPr>
          <w:t>CDPHE Cleaning Guidance</w:t>
        </w:r>
      </w:hyperlink>
    </w:p>
    <w:p w14:paraId="1FCF09FD" w14:textId="77777777" w:rsidR="00CC0817" w:rsidRPr="00425A00" w:rsidRDefault="00CC0817" w:rsidP="005B1A84">
      <w:pPr>
        <w:rPr>
          <w:rFonts w:ascii="Arial" w:hAnsi="Arial" w:cs="Arial"/>
          <w:b/>
          <w:bCs/>
        </w:rPr>
      </w:pPr>
    </w:p>
    <w:sectPr w:rsidR="00CC0817" w:rsidRPr="00425A00" w:rsidSect="00AF7F75">
      <w:footerReference w:type="default" r:id="rId31"/>
      <w:pgSz w:w="12240" w:h="15840"/>
      <w:pgMar w:top="1440" w:right="1440" w:bottom="72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C833B" w14:textId="77777777" w:rsidR="00803011" w:rsidRDefault="00803011" w:rsidP="00803011">
      <w:pPr>
        <w:spacing w:after="0" w:line="240" w:lineRule="auto"/>
      </w:pPr>
      <w:r>
        <w:separator/>
      </w:r>
    </w:p>
  </w:endnote>
  <w:endnote w:type="continuationSeparator" w:id="0">
    <w:p w14:paraId="42B58140" w14:textId="77777777" w:rsidR="00803011" w:rsidRDefault="00803011" w:rsidP="0080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53836" w14:textId="26A0CA64" w:rsidR="00803011" w:rsidRPr="00803011" w:rsidRDefault="00803011">
    <w:pPr>
      <w:pStyle w:val="Footer"/>
      <w:rPr>
        <w:i/>
        <w:iCs/>
        <w:sz w:val="18"/>
        <w:szCs w:val="18"/>
      </w:rPr>
    </w:pPr>
    <w:r w:rsidRPr="00803011">
      <w:rPr>
        <w:i/>
        <w:iCs/>
        <w:sz w:val="18"/>
        <w:szCs w:val="18"/>
      </w:rPr>
      <w:t>Last Updated: 5/27/2020</w:t>
    </w: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 w:rsidRPr="00803011">
      <w:rPr>
        <w:i/>
        <w:iCs/>
        <w:sz w:val="18"/>
        <w:szCs w:val="18"/>
      </w:rPr>
      <w:t xml:space="preserve">Page </w:t>
    </w:r>
    <w:r w:rsidRPr="00803011">
      <w:rPr>
        <w:b/>
        <w:bCs/>
        <w:i/>
        <w:iCs/>
        <w:sz w:val="18"/>
        <w:szCs w:val="18"/>
      </w:rPr>
      <w:fldChar w:fldCharType="begin"/>
    </w:r>
    <w:r w:rsidRPr="00803011">
      <w:rPr>
        <w:b/>
        <w:bCs/>
        <w:i/>
        <w:iCs/>
        <w:sz w:val="18"/>
        <w:szCs w:val="18"/>
      </w:rPr>
      <w:instrText xml:space="preserve"> PAGE  \* Arabic  \* MERGEFORMAT </w:instrText>
    </w:r>
    <w:r w:rsidRPr="00803011">
      <w:rPr>
        <w:b/>
        <w:bCs/>
        <w:i/>
        <w:iCs/>
        <w:sz w:val="18"/>
        <w:szCs w:val="18"/>
      </w:rPr>
      <w:fldChar w:fldCharType="separate"/>
    </w:r>
    <w:r w:rsidRPr="00803011">
      <w:rPr>
        <w:b/>
        <w:bCs/>
        <w:i/>
        <w:iCs/>
        <w:noProof/>
        <w:sz w:val="18"/>
        <w:szCs w:val="18"/>
      </w:rPr>
      <w:t>1</w:t>
    </w:r>
    <w:r w:rsidRPr="00803011">
      <w:rPr>
        <w:b/>
        <w:bCs/>
        <w:i/>
        <w:iCs/>
        <w:sz w:val="18"/>
        <w:szCs w:val="18"/>
      </w:rPr>
      <w:fldChar w:fldCharType="end"/>
    </w:r>
    <w:r w:rsidRPr="00803011">
      <w:rPr>
        <w:i/>
        <w:iCs/>
        <w:sz w:val="18"/>
        <w:szCs w:val="18"/>
      </w:rPr>
      <w:t xml:space="preserve"> of </w:t>
    </w:r>
    <w:r w:rsidRPr="00803011">
      <w:rPr>
        <w:b/>
        <w:bCs/>
        <w:i/>
        <w:iCs/>
        <w:sz w:val="18"/>
        <w:szCs w:val="18"/>
      </w:rPr>
      <w:fldChar w:fldCharType="begin"/>
    </w:r>
    <w:r w:rsidRPr="00803011">
      <w:rPr>
        <w:b/>
        <w:bCs/>
        <w:i/>
        <w:iCs/>
        <w:sz w:val="18"/>
        <w:szCs w:val="18"/>
      </w:rPr>
      <w:instrText xml:space="preserve"> NUMPAGES  \* Arabic  \* MERGEFORMAT </w:instrText>
    </w:r>
    <w:r w:rsidRPr="00803011">
      <w:rPr>
        <w:b/>
        <w:bCs/>
        <w:i/>
        <w:iCs/>
        <w:sz w:val="18"/>
        <w:szCs w:val="18"/>
      </w:rPr>
      <w:fldChar w:fldCharType="separate"/>
    </w:r>
    <w:r w:rsidRPr="00803011">
      <w:rPr>
        <w:b/>
        <w:bCs/>
        <w:i/>
        <w:iCs/>
        <w:noProof/>
        <w:sz w:val="18"/>
        <w:szCs w:val="18"/>
      </w:rPr>
      <w:t>2</w:t>
    </w:r>
    <w:r w:rsidRPr="00803011">
      <w:rPr>
        <w:b/>
        <w:bCs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421EB" w14:textId="77777777" w:rsidR="00803011" w:rsidRDefault="00803011" w:rsidP="00803011">
      <w:pPr>
        <w:spacing w:after="0" w:line="240" w:lineRule="auto"/>
      </w:pPr>
      <w:r>
        <w:separator/>
      </w:r>
    </w:p>
  </w:footnote>
  <w:footnote w:type="continuationSeparator" w:id="0">
    <w:p w14:paraId="5B5B92EC" w14:textId="77777777" w:rsidR="00803011" w:rsidRDefault="00803011" w:rsidP="008030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F1AC9"/>
    <w:multiLevelType w:val="hybridMultilevel"/>
    <w:tmpl w:val="878CA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92CC8"/>
    <w:multiLevelType w:val="multilevel"/>
    <w:tmpl w:val="730C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041C96"/>
    <w:multiLevelType w:val="multilevel"/>
    <w:tmpl w:val="BFF4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C2276A"/>
    <w:multiLevelType w:val="hybridMultilevel"/>
    <w:tmpl w:val="6E66D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D15CF"/>
    <w:multiLevelType w:val="multilevel"/>
    <w:tmpl w:val="BF4C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57779C"/>
    <w:multiLevelType w:val="hybridMultilevel"/>
    <w:tmpl w:val="43964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04C97"/>
    <w:multiLevelType w:val="hybridMultilevel"/>
    <w:tmpl w:val="1F0A3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B220F4"/>
    <w:multiLevelType w:val="hybridMultilevel"/>
    <w:tmpl w:val="D8A83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765AD0"/>
    <w:multiLevelType w:val="hybridMultilevel"/>
    <w:tmpl w:val="365A82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F53C38"/>
    <w:multiLevelType w:val="hybridMultilevel"/>
    <w:tmpl w:val="D032A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733E6"/>
    <w:multiLevelType w:val="hybridMultilevel"/>
    <w:tmpl w:val="8222E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271586"/>
    <w:multiLevelType w:val="multilevel"/>
    <w:tmpl w:val="E2462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2E0409"/>
    <w:multiLevelType w:val="multilevel"/>
    <w:tmpl w:val="DC34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A342644"/>
    <w:multiLevelType w:val="hybridMultilevel"/>
    <w:tmpl w:val="7CB6E51A"/>
    <w:lvl w:ilvl="0" w:tplc="ED3A84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67E06"/>
    <w:multiLevelType w:val="hybridMultilevel"/>
    <w:tmpl w:val="B3A8D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544FF"/>
    <w:multiLevelType w:val="multilevel"/>
    <w:tmpl w:val="781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FD6243C"/>
    <w:multiLevelType w:val="hybridMultilevel"/>
    <w:tmpl w:val="ABFEB7FA"/>
    <w:lvl w:ilvl="0" w:tplc="040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7" w15:restartNumberingAfterBreak="0">
    <w:nsid w:val="7475716C"/>
    <w:multiLevelType w:val="hybridMultilevel"/>
    <w:tmpl w:val="261C4FB4"/>
    <w:lvl w:ilvl="0" w:tplc="ED3A84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0191E"/>
    <w:multiLevelType w:val="hybridMultilevel"/>
    <w:tmpl w:val="B5C8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E1A1C"/>
    <w:multiLevelType w:val="multilevel"/>
    <w:tmpl w:val="D6980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9"/>
  </w:num>
  <w:num w:numId="5">
    <w:abstractNumId w:val="16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1"/>
  </w:num>
  <w:num w:numId="11">
    <w:abstractNumId w:val="17"/>
  </w:num>
  <w:num w:numId="12">
    <w:abstractNumId w:val="13"/>
  </w:num>
  <w:num w:numId="13">
    <w:abstractNumId w:val="6"/>
  </w:num>
  <w:num w:numId="14">
    <w:abstractNumId w:val="14"/>
  </w:num>
  <w:num w:numId="15">
    <w:abstractNumId w:val="18"/>
  </w:num>
  <w:num w:numId="16">
    <w:abstractNumId w:val="0"/>
  </w:num>
  <w:num w:numId="17">
    <w:abstractNumId w:val="4"/>
  </w:num>
  <w:num w:numId="18">
    <w:abstractNumId w:val="15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A10"/>
    <w:rsid w:val="0005302D"/>
    <w:rsid w:val="000D2CC7"/>
    <w:rsid w:val="000E1950"/>
    <w:rsid w:val="000E6A10"/>
    <w:rsid w:val="00121A37"/>
    <w:rsid w:val="00183399"/>
    <w:rsid w:val="001B54FA"/>
    <w:rsid w:val="0029657A"/>
    <w:rsid w:val="002F768C"/>
    <w:rsid w:val="00340AFE"/>
    <w:rsid w:val="00394036"/>
    <w:rsid w:val="003D07BE"/>
    <w:rsid w:val="003D7D53"/>
    <w:rsid w:val="00422F1A"/>
    <w:rsid w:val="00425A00"/>
    <w:rsid w:val="004C4646"/>
    <w:rsid w:val="004D14BA"/>
    <w:rsid w:val="004F1DF9"/>
    <w:rsid w:val="00550BB5"/>
    <w:rsid w:val="00560A09"/>
    <w:rsid w:val="00585AB6"/>
    <w:rsid w:val="005B1A84"/>
    <w:rsid w:val="005D12E6"/>
    <w:rsid w:val="005F0BE0"/>
    <w:rsid w:val="0065190F"/>
    <w:rsid w:val="00690D75"/>
    <w:rsid w:val="006B1059"/>
    <w:rsid w:val="006F06D7"/>
    <w:rsid w:val="006F561C"/>
    <w:rsid w:val="0072543C"/>
    <w:rsid w:val="007C711C"/>
    <w:rsid w:val="007D48D2"/>
    <w:rsid w:val="00803011"/>
    <w:rsid w:val="00835647"/>
    <w:rsid w:val="00842A09"/>
    <w:rsid w:val="00854DD1"/>
    <w:rsid w:val="00893AE5"/>
    <w:rsid w:val="00973570"/>
    <w:rsid w:val="00A23A24"/>
    <w:rsid w:val="00A477F2"/>
    <w:rsid w:val="00A652B4"/>
    <w:rsid w:val="00A655E3"/>
    <w:rsid w:val="00A93052"/>
    <w:rsid w:val="00AD1B71"/>
    <w:rsid w:val="00AF7F75"/>
    <w:rsid w:val="00BA02C3"/>
    <w:rsid w:val="00BE4691"/>
    <w:rsid w:val="00C12484"/>
    <w:rsid w:val="00C6433A"/>
    <w:rsid w:val="00C750F4"/>
    <w:rsid w:val="00CC0817"/>
    <w:rsid w:val="00D2445A"/>
    <w:rsid w:val="00D51AF6"/>
    <w:rsid w:val="00D72008"/>
    <w:rsid w:val="00D90ADA"/>
    <w:rsid w:val="00D951E4"/>
    <w:rsid w:val="00DA2534"/>
    <w:rsid w:val="00DD635F"/>
    <w:rsid w:val="00E22127"/>
    <w:rsid w:val="00E36E8A"/>
    <w:rsid w:val="00F07434"/>
    <w:rsid w:val="00F610FC"/>
    <w:rsid w:val="00F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50B3E"/>
  <w15:chartTrackingRefBased/>
  <w15:docId w15:val="{9A646D96-9F9E-4139-BEBA-D19DC51FA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4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434"/>
    <w:pPr>
      <w:outlineLvl w:val="1"/>
    </w:pPr>
    <w:rPr>
      <w:rFonts w:ascii="Arial" w:eastAsia="Times New Roman" w:hAnsi="Arial" w:cs="Arial"/>
      <w:b/>
      <w:bCs/>
      <w:color w:val="455FA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85AB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93052"/>
    <w:pPr>
      <w:ind w:left="720"/>
      <w:contextualSpacing/>
    </w:pPr>
  </w:style>
  <w:style w:type="table" w:styleId="TableGrid">
    <w:name w:val="Table Grid"/>
    <w:basedOn w:val="TableNormal"/>
    <w:uiPriority w:val="39"/>
    <w:rsid w:val="00D51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6A1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E6A10"/>
    <w:pPr>
      <w:spacing w:after="0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0E6A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A1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0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02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02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0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02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011"/>
  </w:style>
  <w:style w:type="paragraph" w:styleId="Footer">
    <w:name w:val="footer"/>
    <w:basedOn w:val="Normal"/>
    <w:link w:val="FooterChar"/>
    <w:uiPriority w:val="99"/>
    <w:unhideWhenUsed/>
    <w:rsid w:val="0080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011"/>
  </w:style>
  <w:style w:type="character" w:customStyle="1" w:styleId="NoSpacingChar">
    <w:name w:val="No Spacing Char"/>
    <w:basedOn w:val="DefaultParagraphFont"/>
    <w:link w:val="NoSpacing"/>
    <w:uiPriority w:val="1"/>
    <w:rsid w:val="00AF7F75"/>
  </w:style>
  <w:style w:type="character" w:customStyle="1" w:styleId="Heading1Char">
    <w:name w:val="Heading 1 Char"/>
    <w:basedOn w:val="DefaultParagraphFont"/>
    <w:link w:val="Heading1"/>
    <w:uiPriority w:val="9"/>
    <w:rsid w:val="00F074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743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F07434"/>
    <w:rPr>
      <w:rFonts w:ascii="Arial" w:eastAsia="Times New Roman" w:hAnsi="Arial" w:cs="Arial"/>
      <w:b/>
      <w:bCs/>
      <w:color w:val="455FA9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0743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dc.gov/coronavirus/2019-ncov/prevent-getting-sick/index.html" TargetMode="External"/><Relationship Id="rId18" Type="http://schemas.openxmlformats.org/officeDocument/2006/relationships/hyperlink" Target="https://www.cdc.gov/coronavirus/2019-ncov/index.html" TargetMode="External"/><Relationship Id="rId26" Type="http://schemas.openxmlformats.org/officeDocument/2006/relationships/hyperlink" Target="http://www.cde.state.co.us/planning20-21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cdc.gov/coronavirus/2019-ncov/index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ichaelMcManus@csi.state.co.us" TargetMode="External"/><Relationship Id="rId17" Type="http://schemas.openxmlformats.org/officeDocument/2006/relationships/hyperlink" Target="http://www.colorado.gov/cdphe/2019-novel-coronavirus" TargetMode="External"/><Relationship Id="rId25" Type="http://schemas.openxmlformats.org/officeDocument/2006/relationships/hyperlink" Target="http://images.email.blackboard.com/Web/BlackboardInc/%7Be112c604-f6a0-4cf7-9639-11a5864cd9ff%7D_NSPRA_Coronavirus_2020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dc.gov/coronavirus/2019-ncov/downloads/sick-with-2019-nCoV-fact-sheet.pdf" TargetMode="External"/><Relationship Id="rId20" Type="http://schemas.openxmlformats.org/officeDocument/2006/relationships/hyperlink" Target="http://www.colorado.gov/cdphe/2019-novel-coronavirus" TargetMode="External"/><Relationship Id="rId29" Type="http://schemas.openxmlformats.org/officeDocument/2006/relationships/hyperlink" Target="https://covid19.colorado.gov/guidance-resourc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lorado.gov/pacific/cdphe/find-your-local-public-health-agency" TargetMode="External"/><Relationship Id="rId24" Type="http://schemas.openxmlformats.org/officeDocument/2006/relationships/hyperlink" Target="https://www.ossba.org/resources/coronavirus/covid-19-communications-tips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cdc.gov/coronavirus/2019-ncov/downloads/2019-ncov-factsheet.pdf" TargetMode="External"/><Relationship Id="rId23" Type="http://schemas.openxmlformats.org/officeDocument/2006/relationships/hyperlink" Target="https://www.ossba.org/resources/coronavirus/covid-19-communications-tips/" TargetMode="External"/><Relationship Id="rId28" Type="http://schemas.openxmlformats.org/officeDocument/2006/relationships/hyperlink" Target="https://covid19.colorado.gov/safer-at-home/safer-at-home-education-p-12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cdc.gov/coronavirus/2019-ncov/prevent-getting-sick/index.html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cdc.gov/coronavirus/2019-ncov/symptoms-testing/symptoms.html" TargetMode="External"/><Relationship Id="rId22" Type="http://schemas.openxmlformats.org/officeDocument/2006/relationships/hyperlink" Target="https://www.cdc.gov/coronavirus/2019-ncov/prevent-getting-sick/index.html" TargetMode="External"/><Relationship Id="rId27" Type="http://schemas.openxmlformats.org/officeDocument/2006/relationships/hyperlink" Target="https://www.cde.state.co.us/safeschools" TargetMode="External"/><Relationship Id="rId30" Type="http://schemas.openxmlformats.org/officeDocument/2006/relationships/hyperlink" Target="https://covid19.colorado.gov/cleaning-guidanc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Communications\1%20STAFF%20USE\Word%20Document%20&amp;%20Header%20Templates\Header%20-%20Portrait%20-%20Simple%20T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To provide support to schools during this pandemic, CSI has developed a COVID-19 School Communications Toolkit, complete with a checklist of tasks, sample letters to stakeholders, as well as online resources.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55EF58-09F4-47B3-9F8B-6B1F8CDF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Header - Portrait - Simple Top</Template>
  <TotalTime>2</TotalTime>
  <Pages>12</Pages>
  <Words>2347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Department Of Education</Company>
  <LinksUpToDate>false</LinksUpToDate>
  <CharactersWithSpaces>15700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SCHOOL COMMUNICATIONS TOOLKIT</dc:title>
  <dc:subject>COLORADO CHARTER SCHOOL INSTITUTE</dc:subject>
  <dc:creator>Oberg, Amana</dc:creator>
  <cp:keywords/>
  <dc:description/>
  <cp:lastModifiedBy>Oberg, Amanda</cp:lastModifiedBy>
  <cp:revision>2</cp:revision>
  <dcterms:created xsi:type="dcterms:W3CDTF">2020-05-28T00:12:00Z</dcterms:created>
  <dcterms:modified xsi:type="dcterms:W3CDTF">2020-05-28T00:12:00Z</dcterms:modified>
</cp:coreProperties>
</file>